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6938B0" w14:textId="7CB499DE" w:rsidR="009E1712" w:rsidRPr="00BA778E" w:rsidRDefault="009E1712" w:rsidP="00DB403B">
      <w:pPr>
        <w:spacing w:after="0" w:line="360" w:lineRule="auto"/>
        <w:rPr>
          <w:rFonts w:cstheme="minorHAnsi"/>
          <w:sz w:val="20"/>
          <w:szCs w:val="20"/>
        </w:rPr>
      </w:pPr>
    </w:p>
    <w:p w14:paraId="70BBF66F" w14:textId="0FFD6988" w:rsidR="00DB403B" w:rsidRPr="00BA778E" w:rsidRDefault="00DB403B" w:rsidP="00737B77">
      <w:pPr>
        <w:spacing w:after="0" w:line="360" w:lineRule="auto"/>
        <w:rPr>
          <w:rFonts w:cstheme="minorHAnsi"/>
          <w:sz w:val="20"/>
          <w:szCs w:val="20"/>
        </w:rPr>
      </w:pPr>
      <w:r w:rsidRPr="00BA778E">
        <w:rPr>
          <w:rFonts w:cstheme="minorHAnsi"/>
          <w:sz w:val="20"/>
          <w:szCs w:val="20"/>
        </w:rPr>
        <w:tab/>
      </w:r>
      <w:r w:rsidRPr="00BA778E">
        <w:rPr>
          <w:rFonts w:cstheme="minorHAnsi"/>
          <w:sz w:val="20"/>
          <w:szCs w:val="20"/>
        </w:rPr>
        <w:tab/>
      </w:r>
      <w:r w:rsidRPr="00BA778E">
        <w:rPr>
          <w:rFonts w:cstheme="minorHAnsi"/>
          <w:sz w:val="20"/>
          <w:szCs w:val="20"/>
        </w:rPr>
        <w:tab/>
      </w:r>
      <w:r w:rsidRPr="00BA778E">
        <w:rPr>
          <w:rFonts w:cstheme="minorHAnsi"/>
          <w:sz w:val="20"/>
          <w:szCs w:val="20"/>
        </w:rPr>
        <w:tab/>
      </w:r>
      <w:r w:rsidRPr="00BA778E">
        <w:rPr>
          <w:rFonts w:cstheme="minorHAnsi"/>
          <w:sz w:val="20"/>
          <w:szCs w:val="20"/>
        </w:rPr>
        <w:tab/>
      </w:r>
      <w:r w:rsidRPr="00BA778E">
        <w:rPr>
          <w:rFonts w:cstheme="minorHAnsi"/>
          <w:sz w:val="20"/>
          <w:szCs w:val="20"/>
        </w:rPr>
        <w:tab/>
      </w:r>
      <w:r w:rsidRPr="00BA778E">
        <w:rPr>
          <w:rFonts w:cstheme="minorHAnsi"/>
          <w:sz w:val="20"/>
          <w:szCs w:val="20"/>
        </w:rPr>
        <w:tab/>
      </w:r>
      <w:r w:rsidRPr="00BA778E">
        <w:rPr>
          <w:rFonts w:cstheme="minorHAnsi"/>
          <w:sz w:val="20"/>
          <w:szCs w:val="20"/>
        </w:rPr>
        <w:tab/>
      </w:r>
      <w:r w:rsidR="00737B77">
        <w:rPr>
          <w:rFonts w:cstheme="minorHAnsi"/>
          <w:sz w:val="20"/>
          <w:szCs w:val="20"/>
        </w:rPr>
        <w:t>Thursday 26</w:t>
      </w:r>
      <w:r w:rsidR="00737B77" w:rsidRPr="00737B77">
        <w:rPr>
          <w:rFonts w:cstheme="minorHAnsi"/>
          <w:sz w:val="20"/>
          <w:szCs w:val="20"/>
          <w:vertAlign w:val="superscript"/>
        </w:rPr>
        <w:t>th</w:t>
      </w:r>
      <w:r w:rsidR="00737B77">
        <w:rPr>
          <w:rFonts w:cstheme="minorHAnsi"/>
          <w:sz w:val="20"/>
          <w:szCs w:val="20"/>
        </w:rPr>
        <w:t xml:space="preserve"> September 2019</w:t>
      </w:r>
      <w:r w:rsidRPr="00BA778E">
        <w:rPr>
          <w:rFonts w:cstheme="minorHAnsi"/>
          <w:sz w:val="20"/>
          <w:szCs w:val="20"/>
        </w:rPr>
        <w:t xml:space="preserve"> </w:t>
      </w:r>
    </w:p>
    <w:p w14:paraId="2016C9EC" w14:textId="77777777" w:rsidR="00DB403B" w:rsidRPr="00BA778E" w:rsidRDefault="00DB403B" w:rsidP="005B47D6">
      <w:pPr>
        <w:spacing w:after="0" w:line="240" w:lineRule="auto"/>
        <w:rPr>
          <w:rFonts w:cstheme="minorHAnsi"/>
          <w:sz w:val="20"/>
          <w:szCs w:val="20"/>
        </w:rPr>
      </w:pPr>
    </w:p>
    <w:p w14:paraId="75EA022C" w14:textId="01EBF0F7" w:rsidR="00DB403B" w:rsidRPr="00BA778E" w:rsidRDefault="00DB403B" w:rsidP="005B47D6">
      <w:pPr>
        <w:spacing w:after="0" w:line="240" w:lineRule="auto"/>
        <w:rPr>
          <w:rFonts w:cstheme="minorHAnsi"/>
          <w:b/>
          <w:sz w:val="20"/>
          <w:szCs w:val="20"/>
          <w:u w:val="single"/>
        </w:rPr>
      </w:pPr>
      <w:r w:rsidRPr="00BA778E">
        <w:rPr>
          <w:rFonts w:cstheme="minorHAnsi"/>
          <w:b/>
          <w:sz w:val="20"/>
          <w:szCs w:val="20"/>
          <w:u w:val="single"/>
        </w:rPr>
        <w:t xml:space="preserve">Club National Races 2020 </w:t>
      </w:r>
    </w:p>
    <w:p w14:paraId="2D6249F2" w14:textId="2577ACA6" w:rsidR="00DB403B" w:rsidRPr="00BA778E" w:rsidRDefault="00DB403B" w:rsidP="005B47D6">
      <w:pPr>
        <w:spacing w:after="0" w:line="240" w:lineRule="auto"/>
        <w:rPr>
          <w:rFonts w:cstheme="minorHAnsi"/>
          <w:sz w:val="20"/>
          <w:szCs w:val="20"/>
        </w:rPr>
      </w:pPr>
    </w:p>
    <w:p w14:paraId="7B27280E" w14:textId="5C18B4C7" w:rsidR="00DB403B" w:rsidRPr="00BA778E" w:rsidRDefault="00DB403B" w:rsidP="005B47D6">
      <w:pPr>
        <w:spacing w:after="0" w:line="240" w:lineRule="auto"/>
        <w:rPr>
          <w:rFonts w:cstheme="minorHAnsi"/>
          <w:sz w:val="20"/>
          <w:szCs w:val="20"/>
        </w:rPr>
      </w:pPr>
      <w:r w:rsidRPr="00BA778E">
        <w:rPr>
          <w:rFonts w:cstheme="minorHAnsi"/>
          <w:sz w:val="20"/>
          <w:szCs w:val="20"/>
        </w:rPr>
        <w:t xml:space="preserve">The timetable for GBR and National Races will be available from later today on </w:t>
      </w:r>
      <w:proofErr w:type="spellStart"/>
      <w:r w:rsidRPr="00BA778E">
        <w:rPr>
          <w:rFonts w:cstheme="minorHAnsi"/>
          <w:sz w:val="20"/>
          <w:szCs w:val="20"/>
        </w:rPr>
        <w:t>GBSki</w:t>
      </w:r>
      <w:proofErr w:type="spellEnd"/>
      <w:r w:rsidR="0029423B">
        <w:rPr>
          <w:rFonts w:cstheme="minorHAnsi"/>
          <w:sz w:val="20"/>
          <w:szCs w:val="20"/>
        </w:rPr>
        <w:t>.</w:t>
      </w:r>
    </w:p>
    <w:p w14:paraId="2B58621B" w14:textId="78B86C3E" w:rsidR="00DB403B" w:rsidRPr="00BA778E" w:rsidRDefault="00DB403B" w:rsidP="005B47D6">
      <w:pPr>
        <w:spacing w:after="0" w:line="240" w:lineRule="auto"/>
        <w:rPr>
          <w:rFonts w:cstheme="minorHAnsi"/>
          <w:sz w:val="20"/>
          <w:szCs w:val="20"/>
        </w:rPr>
      </w:pPr>
    </w:p>
    <w:p w14:paraId="21A20A3C" w14:textId="66A1B910" w:rsidR="00DB403B" w:rsidRPr="00BA778E" w:rsidRDefault="00DB403B" w:rsidP="005B47D6">
      <w:pPr>
        <w:spacing w:after="0" w:line="240" w:lineRule="auto"/>
        <w:rPr>
          <w:rFonts w:cstheme="minorHAnsi"/>
          <w:sz w:val="20"/>
          <w:szCs w:val="20"/>
        </w:rPr>
      </w:pPr>
      <w:r w:rsidRPr="00BA778E">
        <w:rPr>
          <w:rFonts w:cstheme="minorHAnsi"/>
          <w:sz w:val="20"/>
          <w:szCs w:val="20"/>
        </w:rPr>
        <w:t>We are no</w:t>
      </w:r>
      <w:r w:rsidR="0029423B">
        <w:rPr>
          <w:rFonts w:cstheme="minorHAnsi"/>
          <w:sz w:val="20"/>
          <w:szCs w:val="20"/>
        </w:rPr>
        <w:t>w</w:t>
      </w:r>
      <w:r w:rsidRPr="00BA778E">
        <w:rPr>
          <w:rFonts w:cstheme="minorHAnsi"/>
          <w:sz w:val="20"/>
          <w:szCs w:val="20"/>
        </w:rPr>
        <w:t xml:space="preserve"> at the point where we welcome bids to host Club National Races. The bid may be made on behalf of a Club or Clubs, Region or Regions or Academy or Academies. In all cases</w:t>
      </w:r>
      <w:r w:rsidR="0029423B">
        <w:rPr>
          <w:rFonts w:cstheme="minorHAnsi"/>
          <w:sz w:val="20"/>
          <w:szCs w:val="20"/>
        </w:rPr>
        <w:t>,</w:t>
      </w:r>
      <w:r w:rsidRPr="00BA778E">
        <w:rPr>
          <w:rFonts w:cstheme="minorHAnsi"/>
          <w:sz w:val="20"/>
          <w:szCs w:val="20"/>
        </w:rPr>
        <w:t xml:space="preserve"> the requirements for a bid to proceed are the same and are set out in the bid document.</w:t>
      </w:r>
    </w:p>
    <w:p w14:paraId="117358AE" w14:textId="77777777" w:rsidR="00DB403B" w:rsidRPr="00BA778E" w:rsidRDefault="00DB403B" w:rsidP="005B47D6">
      <w:pPr>
        <w:spacing w:after="0" w:line="240" w:lineRule="auto"/>
        <w:rPr>
          <w:rFonts w:cstheme="minorHAnsi"/>
          <w:sz w:val="20"/>
          <w:szCs w:val="20"/>
        </w:rPr>
      </w:pPr>
    </w:p>
    <w:p w14:paraId="0EA4F856" w14:textId="7E1F5372" w:rsidR="00E644D3" w:rsidRPr="00BA778E" w:rsidRDefault="00DB403B" w:rsidP="005B47D6">
      <w:pPr>
        <w:spacing w:after="0" w:line="240" w:lineRule="auto"/>
        <w:rPr>
          <w:rFonts w:cstheme="minorHAnsi"/>
          <w:sz w:val="20"/>
          <w:szCs w:val="20"/>
        </w:rPr>
      </w:pPr>
      <w:r w:rsidRPr="00BA778E">
        <w:rPr>
          <w:rFonts w:cstheme="minorHAnsi"/>
          <w:sz w:val="20"/>
          <w:szCs w:val="20"/>
        </w:rPr>
        <w:t xml:space="preserve">Club National events can be held between March and November. We sometimes get </w:t>
      </w:r>
      <w:r w:rsidR="0029423B">
        <w:rPr>
          <w:rFonts w:cstheme="minorHAnsi"/>
          <w:sz w:val="20"/>
          <w:szCs w:val="20"/>
        </w:rPr>
        <w:t xml:space="preserve">and may accept, </w:t>
      </w:r>
      <w:r w:rsidRPr="00BA778E">
        <w:rPr>
          <w:rFonts w:cstheme="minorHAnsi"/>
          <w:sz w:val="20"/>
          <w:szCs w:val="20"/>
        </w:rPr>
        <w:t>two or more bids for the most popular dates.</w:t>
      </w:r>
    </w:p>
    <w:p w14:paraId="3D65ABE6" w14:textId="60559AEF" w:rsidR="00DB403B" w:rsidRPr="00BA778E" w:rsidRDefault="00DB403B" w:rsidP="005B47D6">
      <w:pPr>
        <w:spacing w:after="0" w:line="240" w:lineRule="auto"/>
        <w:rPr>
          <w:rFonts w:cstheme="minorHAnsi"/>
          <w:sz w:val="20"/>
          <w:szCs w:val="20"/>
        </w:rPr>
      </w:pPr>
    </w:p>
    <w:p w14:paraId="4F25ADD2" w14:textId="0DA3E44C" w:rsidR="00DB403B" w:rsidRPr="0029423B" w:rsidRDefault="00DB403B" w:rsidP="005B47D6">
      <w:pPr>
        <w:spacing w:after="0" w:line="240" w:lineRule="auto"/>
        <w:rPr>
          <w:rFonts w:cstheme="minorHAnsi"/>
          <w:b/>
          <w:sz w:val="20"/>
          <w:szCs w:val="20"/>
        </w:rPr>
      </w:pPr>
      <w:r w:rsidRPr="0029423B">
        <w:rPr>
          <w:rFonts w:cstheme="minorHAnsi"/>
          <w:b/>
          <w:sz w:val="20"/>
          <w:szCs w:val="20"/>
        </w:rPr>
        <w:t>Next steps</w:t>
      </w:r>
    </w:p>
    <w:p w14:paraId="4A93617D" w14:textId="331246C7" w:rsidR="00DB403B" w:rsidRPr="00BA778E" w:rsidRDefault="00DB403B" w:rsidP="005B47D6">
      <w:pPr>
        <w:spacing w:after="0" w:line="240" w:lineRule="auto"/>
        <w:rPr>
          <w:rFonts w:cstheme="minorHAnsi"/>
          <w:sz w:val="20"/>
          <w:szCs w:val="20"/>
        </w:rPr>
      </w:pPr>
      <w:r w:rsidRPr="00BA778E">
        <w:rPr>
          <w:rFonts w:cstheme="minorHAnsi"/>
          <w:sz w:val="20"/>
          <w:szCs w:val="20"/>
        </w:rPr>
        <w:t>1. Register your interest in hosting a Club National. This is done by sending yo</w:t>
      </w:r>
      <w:r w:rsidR="006271B1" w:rsidRPr="00BA778E">
        <w:rPr>
          <w:rFonts w:cstheme="minorHAnsi"/>
          <w:sz w:val="20"/>
          <w:szCs w:val="20"/>
        </w:rPr>
        <w:t>u</w:t>
      </w:r>
      <w:r w:rsidRPr="00BA778E">
        <w:rPr>
          <w:rFonts w:cstheme="minorHAnsi"/>
          <w:sz w:val="20"/>
          <w:szCs w:val="20"/>
        </w:rPr>
        <w:t xml:space="preserve">r name, the name of the organisation behind the bid and your email to:  </w:t>
      </w:r>
      <w:hyperlink r:id="rId10" w:history="1">
        <w:r w:rsidR="006271B1" w:rsidRPr="00BA778E">
          <w:rPr>
            <w:rStyle w:val="Hyperlink"/>
            <w:rFonts w:cstheme="minorHAnsi"/>
            <w:sz w:val="20"/>
            <w:szCs w:val="20"/>
          </w:rPr>
          <w:t>alpineofficials@snowsportengland.org.uk</w:t>
        </w:r>
      </w:hyperlink>
      <w:r w:rsidR="006271B1" w:rsidRPr="00BA778E">
        <w:rPr>
          <w:rFonts w:cstheme="minorHAnsi"/>
          <w:sz w:val="20"/>
          <w:szCs w:val="20"/>
        </w:rPr>
        <w:t xml:space="preserve">  Once done you will receive the draft and each subsequent draft </w:t>
      </w:r>
      <w:r w:rsidR="0029423B">
        <w:rPr>
          <w:rFonts w:cstheme="minorHAnsi"/>
          <w:sz w:val="20"/>
          <w:szCs w:val="20"/>
        </w:rPr>
        <w:t xml:space="preserve">of the </w:t>
      </w:r>
      <w:r w:rsidR="006271B1" w:rsidRPr="00BA778E">
        <w:rPr>
          <w:rFonts w:cstheme="minorHAnsi"/>
          <w:sz w:val="20"/>
          <w:szCs w:val="20"/>
        </w:rPr>
        <w:t>calendar</w:t>
      </w:r>
      <w:r w:rsidR="0029423B">
        <w:rPr>
          <w:rFonts w:cstheme="minorHAnsi"/>
          <w:sz w:val="20"/>
          <w:szCs w:val="20"/>
        </w:rPr>
        <w:t>,</w:t>
      </w:r>
      <w:r w:rsidR="006271B1" w:rsidRPr="00BA778E">
        <w:rPr>
          <w:rFonts w:cstheme="minorHAnsi"/>
          <w:sz w:val="20"/>
          <w:szCs w:val="20"/>
        </w:rPr>
        <w:t xml:space="preserve"> as they appear.</w:t>
      </w:r>
    </w:p>
    <w:p w14:paraId="13F81A85" w14:textId="301E1631" w:rsidR="006271B1" w:rsidRPr="00BA778E" w:rsidRDefault="006271B1" w:rsidP="005B47D6">
      <w:pPr>
        <w:spacing w:after="0" w:line="240" w:lineRule="auto"/>
        <w:rPr>
          <w:rFonts w:cstheme="minorHAnsi"/>
          <w:sz w:val="20"/>
          <w:szCs w:val="20"/>
        </w:rPr>
      </w:pPr>
    </w:p>
    <w:p w14:paraId="577F05BA" w14:textId="4F0006FF" w:rsidR="00DB403B" w:rsidRPr="00BA778E" w:rsidRDefault="006271B1" w:rsidP="005B47D6">
      <w:pPr>
        <w:spacing w:after="0" w:line="240" w:lineRule="auto"/>
        <w:rPr>
          <w:rFonts w:cstheme="minorHAnsi"/>
          <w:sz w:val="20"/>
          <w:szCs w:val="20"/>
        </w:rPr>
      </w:pPr>
      <w:r w:rsidRPr="00BA778E">
        <w:rPr>
          <w:rFonts w:cstheme="minorHAnsi"/>
          <w:sz w:val="20"/>
          <w:szCs w:val="20"/>
        </w:rPr>
        <w:t xml:space="preserve">2. Complete </w:t>
      </w:r>
      <w:r w:rsidR="00DB403B" w:rsidRPr="00BA778E">
        <w:rPr>
          <w:rFonts w:cstheme="minorHAnsi"/>
          <w:sz w:val="20"/>
          <w:szCs w:val="20"/>
        </w:rPr>
        <w:t>fully and unambiguously</w:t>
      </w:r>
      <w:r w:rsidRPr="00BA778E">
        <w:rPr>
          <w:rFonts w:cstheme="minorHAnsi"/>
          <w:sz w:val="20"/>
          <w:szCs w:val="20"/>
        </w:rPr>
        <w:t xml:space="preserve"> the bid document. This must be completed as a</w:t>
      </w:r>
      <w:r w:rsidR="0029423B">
        <w:rPr>
          <w:rFonts w:cstheme="minorHAnsi"/>
          <w:sz w:val="20"/>
          <w:szCs w:val="20"/>
        </w:rPr>
        <w:t xml:space="preserve"> MSW</w:t>
      </w:r>
      <w:r w:rsidRPr="00BA778E">
        <w:rPr>
          <w:rFonts w:cstheme="minorHAnsi"/>
          <w:sz w:val="20"/>
          <w:szCs w:val="20"/>
        </w:rPr>
        <w:t xml:space="preserve">ord document and forwarded as a MSWord document to </w:t>
      </w:r>
      <w:hyperlink r:id="rId11" w:history="1">
        <w:r w:rsidRPr="00BA778E">
          <w:rPr>
            <w:rStyle w:val="Hyperlink"/>
            <w:rFonts w:cstheme="minorHAnsi"/>
            <w:sz w:val="20"/>
            <w:szCs w:val="20"/>
          </w:rPr>
          <w:t>alpineofficials@snowsportengland.org.uk</w:t>
        </w:r>
      </w:hyperlink>
      <w:r w:rsidRPr="00BA778E">
        <w:rPr>
          <w:rFonts w:cstheme="minorHAnsi"/>
          <w:sz w:val="20"/>
          <w:szCs w:val="20"/>
        </w:rPr>
        <w:t xml:space="preserve"> </w:t>
      </w:r>
    </w:p>
    <w:p w14:paraId="7729A2DD" w14:textId="1359F86A" w:rsidR="006271B1" w:rsidRPr="00BA778E" w:rsidRDefault="006271B1" w:rsidP="005B47D6">
      <w:pPr>
        <w:spacing w:after="0" w:line="240" w:lineRule="auto"/>
        <w:rPr>
          <w:rFonts w:cstheme="minorHAnsi"/>
          <w:sz w:val="20"/>
          <w:szCs w:val="20"/>
        </w:rPr>
      </w:pPr>
    </w:p>
    <w:p w14:paraId="7D9BC55C" w14:textId="489B2CE8" w:rsidR="006271B1" w:rsidRPr="00BA778E" w:rsidRDefault="006271B1" w:rsidP="005B47D6">
      <w:pPr>
        <w:spacing w:after="0" w:line="240" w:lineRule="auto"/>
        <w:rPr>
          <w:rFonts w:cstheme="minorHAnsi"/>
          <w:sz w:val="20"/>
          <w:szCs w:val="20"/>
        </w:rPr>
      </w:pPr>
      <w:r w:rsidRPr="00BA778E">
        <w:rPr>
          <w:rFonts w:cstheme="minorHAnsi"/>
          <w:sz w:val="20"/>
          <w:szCs w:val="20"/>
        </w:rPr>
        <w:t xml:space="preserve">Amendments can only be submitted by re-submitting the complete document, no matter how small the amendment. Successful bids will be require to print, sign, scan and send a final copy of the bid document to </w:t>
      </w:r>
      <w:hyperlink r:id="rId12" w:history="1">
        <w:r w:rsidRPr="00BA778E">
          <w:rPr>
            <w:rStyle w:val="Hyperlink"/>
            <w:rFonts w:cstheme="minorHAnsi"/>
            <w:sz w:val="20"/>
            <w:szCs w:val="20"/>
          </w:rPr>
          <w:t>alpineofficials@snowsportengland.org.uk</w:t>
        </w:r>
      </w:hyperlink>
    </w:p>
    <w:p w14:paraId="5C3C127F" w14:textId="1872A9D5" w:rsidR="006271B1" w:rsidRDefault="006271B1" w:rsidP="005B47D6">
      <w:pPr>
        <w:spacing w:after="0" w:line="240" w:lineRule="auto"/>
        <w:rPr>
          <w:rFonts w:cstheme="minorHAnsi"/>
          <w:sz w:val="20"/>
          <w:szCs w:val="20"/>
        </w:rPr>
      </w:pPr>
    </w:p>
    <w:p w14:paraId="01EA06EE" w14:textId="4D1AAAC2" w:rsidR="00BA778E" w:rsidRPr="005B47D6" w:rsidRDefault="00BA778E" w:rsidP="005B47D6">
      <w:pPr>
        <w:spacing w:after="0" w:line="240" w:lineRule="auto"/>
        <w:rPr>
          <w:rFonts w:cstheme="minorHAnsi"/>
          <w:b/>
          <w:sz w:val="20"/>
          <w:szCs w:val="20"/>
        </w:rPr>
      </w:pPr>
      <w:r w:rsidRPr="005B47D6">
        <w:rPr>
          <w:rFonts w:cstheme="minorHAnsi"/>
          <w:b/>
          <w:sz w:val="20"/>
          <w:szCs w:val="20"/>
        </w:rPr>
        <w:t>The</w:t>
      </w:r>
      <w:r w:rsidR="0029423B">
        <w:rPr>
          <w:rFonts w:cstheme="minorHAnsi"/>
          <w:b/>
          <w:sz w:val="20"/>
          <w:szCs w:val="20"/>
        </w:rPr>
        <w:t xml:space="preserve"> selection </w:t>
      </w:r>
      <w:r w:rsidRPr="005B47D6">
        <w:rPr>
          <w:rFonts w:cstheme="minorHAnsi"/>
          <w:b/>
          <w:sz w:val="20"/>
          <w:szCs w:val="20"/>
        </w:rPr>
        <w:t>decision will be based on the following factors</w:t>
      </w:r>
    </w:p>
    <w:p w14:paraId="253FAAFE" w14:textId="407479DE" w:rsidR="00BA778E" w:rsidRDefault="00BA778E" w:rsidP="005B47D6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Not clashing with a planned GBR or National Event</w:t>
      </w:r>
    </w:p>
    <w:p w14:paraId="4F741330" w14:textId="1315C2ED" w:rsidR="00BA778E" w:rsidRDefault="00BA778E" w:rsidP="005B47D6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Geographical spread</w:t>
      </w:r>
    </w:p>
    <w:p w14:paraId="44E3A788" w14:textId="173ACAB0" w:rsidR="0029423B" w:rsidRPr="0029423B" w:rsidRDefault="0029423B" w:rsidP="005B47D6">
      <w:pPr>
        <w:spacing w:after="0" w:line="240" w:lineRule="auto"/>
        <w:rPr>
          <w:rFonts w:cstheme="minorHAnsi"/>
          <w:b/>
          <w:i/>
          <w:sz w:val="20"/>
          <w:szCs w:val="20"/>
        </w:rPr>
      </w:pPr>
      <w:r w:rsidRPr="0029423B">
        <w:rPr>
          <w:rFonts w:cstheme="minorHAnsi"/>
          <w:b/>
          <w:i/>
          <w:sz w:val="20"/>
          <w:szCs w:val="20"/>
        </w:rPr>
        <w:t>These are the primary considerations!</w:t>
      </w:r>
      <w:r w:rsidR="00E65C23">
        <w:rPr>
          <w:rFonts w:cstheme="minorHAnsi"/>
          <w:b/>
          <w:i/>
          <w:sz w:val="20"/>
          <w:szCs w:val="20"/>
        </w:rPr>
        <w:t xml:space="preserve">  In addition; </w:t>
      </w:r>
    </w:p>
    <w:p w14:paraId="0231A7E1" w14:textId="4774B8D2" w:rsidR="00BA778E" w:rsidRDefault="00BA778E" w:rsidP="005B47D6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Depth of pool of Officials</w:t>
      </w:r>
    </w:p>
    <w:p w14:paraId="63E32FE5" w14:textId="50F905AE" w:rsidR="00BA778E" w:rsidRDefault="00BA778E" w:rsidP="005B47D6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Any supporting statement which goes beyond the basic requirement</w:t>
      </w:r>
    </w:p>
    <w:p w14:paraId="7C5BBFD8" w14:textId="4E71C7DE" w:rsidR="00227E9E" w:rsidRDefault="00843188" w:rsidP="005B47D6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L</w:t>
      </w:r>
      <w:r w:rsidRPr="00843188">
        <w:rPr>
          <w:rFonts w:cstheme="minorHAnsi"/>
          <w:sz w:val="20"/>
          <w:szCs w:val="20"/>
        </w:rPr>
        <w:t>ikely number of race entries from your own organisation</w:t>
      </w:r>
      <w:r w:rsidR="00227E9E">
        <w:rPr>
          <w:rFonts w:cstheme="minorHAnsi"/>
          <w:sz w:val="20"/>
          <w:szCs w:val="20"/>
        </w:rPr>
        <w:t xml:space="preserve"> (please reference this in your supporting statement)</w:t>
      </w:r>
    </w:p>
    <w:p w14:paraId="40C364C0" w14:textId="77777777" w:rsidR="00227E9E" w:rsidRPr="00BA778E" w:rsidRDefault="00227E9E" w:rsidP="005B47D6">
      <w:pPr>
        <w:spacing w:after="0" w:line="240" w:lineRule="auto"/>
        <w:rPr>
          <w:rFonts w:cstheme="minorHAnsi"/>
          <w:sz w:val="20"/>
          <w:szCs w:val="20"/>
        </w:rPr>
      </w:pPr>
    </w:p>
    <w:p w14:paraId="643C6082" w14:textId="4E8E2A27" w:rsidR="006271B1" w:rsidRPr="005B47D6" w:rsidRDefault="005B47D6" w:rsidP="005B47D6">
      <w:pPr>
        <w:spacing w:after="0" w:line="240" w:lineRule="auto"/>
        <w:rPr>
          <w:rFonts w:cstheme="minorHAnsi"/>
          <w:b/>
          <w:sz w:val="20"/>
          <w:szCs w:val="20"/>
        </w:rPr>
      </w:pPr>
      <w:r w:rsidRPr="005B47D6">
        <w:rPr>
          <w:rFonts w:cstheme="minorHAnsi"/>
          <w:b/>
          <w:sz w:val="20"/>
          <w:szCs w:val="20"/>
        </w:rPr>
        <w:t>Timescale</w:t>
      </w:r>
    </w:p>
    <w:p w14:paraId="3EF3EA6B" w14:textId="13F20383" w:rsidR="005B47D6" w:rsidRDefault="005B47D6" w:rsidP="005B47D6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Bids must be received by:  </w:t>
      </w:r>
      <w:r w:rsidR="00765AFB">
        <w:rPr>
          <w:rFonts w:cstheme="minorHAnsi"/>
          <w:sz w:val="20"/>
          <w:szCs w:val="20"/>
        </w:rPr>
        <w:t>1</w:t>
      </w:r>
      <w:r w:rsidR="00610C59">
        <w:rPr>
          <w:rFonts w:cstheme="minorHAnsi"/>
          <w:sz w:val="20"/>
          <w:szCs w:val="20"/>
        </w:rPr>
        <w:t>4</w:t>
      </w:r>
      <w:bookmarkStart w:id="0" w:name="_GoBack"/>
      <w:bookmarkEnd w:id="0"/>
      <w:r w:rsidRPr="005B47D6">
        <w:rPr>
          <w:rFonts w:cstheme="minorHAnsi"/>
          <w:sz w:val="20"/>
          <w:szCs w:val="20"/>
          <w:vertAlign w:val="superscript"/>
        </w:rPr>
        <w:t>th</w:t>
      </w:r>
      <w:r>
        <w:rPr>
          <w:rFonts w:cstheme="minorHAnsi"/>
          <w:sz w:val="20"/>
          <w:szCs w:val="20"/>
        </w:rPr>
        <w:t xml:space="preserve"> October 2019</w:t>
      </w:r>
    </w:p>
    <w:p w14:paraId="620131F2" w14:textId="62E5FBD6" w:rsidR="005B47D6" w:rsidRDefault="005B47D6" w:rsidP="005B47D6">
      <w:pPr>
        <w:spacing w:after="0" w:line="240" w:lineRule="auto"/>
        <w:rPr>
          <w:rFonts w:cstheme="minorHAnsi"/>
          <w:sz w:val="20"/>
          <w:szCs w:val="20"/>
        </w:rPr>
      </w:pPr>
    </w:p>
    <w:p w14:paraId="2BFB224D" w14:textId="5C5FAA7B" w:rsidR="005B47D6" w:rsidRDefault="005B47D6" w:rsidP="005B47D6">
      <w:pPr>
        <w:spacing w:after="0" w:line="240" w:lineRule="auto"/>
        <w:rPr>
          <w:rFonts w:cstheme="minorHAnsi"/>
          <w:sz w:val="20"/>
          <w:szCs w:val="20"/>
        </w:rPr>
      </w:pPr>
    </w:p>
    <w:p w14:paraId="5D1C0799" w14:textId="6376722E" w:rsidR="005B47D6" w:rsidRDefault="005B47D6" w:rsidP="005B47D6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Best wishes</w:t>
      </w:r>
    </w:p>
    <w:p w14:paraId="5207282D" w14:textId="779D1B8A" w:rsidR="005B47D6" w:rsidRDefault="005B47D6" w:rsidP="005B47D6">
      <w:pPr>
        <w:spacing w:after="0" w:line="240" w:lineRule="auto"/>
        <w:rPr>
          <w:rFonts w:cstheme="minorHAnsi"/>
          <w:sz w:val="20"/>
          <w:szCs w:val="20"/>
        </w:rPr>
      </w:pPr>
    </w:p>
    <w:p w14:paraId="61366B20" w14:textId="7FB89D56" w:rsidR="005B47D6" w:rsidRDefault="005B47D6" w:rsidP="005B47D6">
      <w:pPr>
        <w:spacing w:after="0" w:line="240" w:lineRule="auto"/>
        <w:rPr>
          <w:rFonts w:cstheme="minorHAnsi"/>
          <w:sz w:val="20"/>
          <w:szCs w:val="20"/>
        </w:rPr>
      </w:pPr>
    </w:p>
    <w:p w14:paraId="6878EFF7" w14:textId="59565143" w:rsidR="005B47D6" w:rsidRDefault="005B47D6" w:rsidP="005B47D6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Andrew Hjort</w:t>
      </w:r>
    </w:p>
    <w:p w14:paraId="5F786EB3" w14:textId="272E4140" w:rsidR="005B47D6" w:rsidRPr="00BA778E" w:rsidRDefault="005B47D6" w:rsidP="005B47D6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On behalf of the Alpine Committee of Snowsport England</w:t>
      </w:r>
    </w:p>
    <w:p w14:paraId="3CD48CB9" w14:textId="7B4F3C41" w:rsidR="006271B1" w:rsidRPr="00BA778E" w:rsidRDefault="006271B1" w:rsidP="005B47D6">
      <w:pPr>
        <w:spacing w:after="0" w:line="240" w:lineRule="auto"/>
        <w:rPr>
          <w:rFonts w:cstheme="minorHAnsi"/>
          <w:sz w:val="20"/>
          <w:szCs w:val="20"/>
        </w:rPr>
      </w:pPr>
      <w:r w:rsidRPr="00BA778E">
        <w:rPr>
          <w:rFonts w:cstheme="minorHAnsi"/>
          <w:sz w:val="20"/>
          <w:szCs w:val="20"/>
        </w:rPr>
        <w:br w:type="page"/>
      </w:r>
    </w:p>
    <w:p w14:paraId="29C7926F" w14:textId="27DE2BF6" w:rsidR="00DB403B" w:rsidRPr="00BA778E" w:rsidRDefault="006271B1" w:rsidP="00DB403B">
      <w:pPr>
        <w:spacing w:after="0" w:line="240" w:lineRule="auto"/>
        <w:rPr>
          <w:rFonts w:cstheme="minorHAnsi"/>
          <w:sz w:val="20"/>
          <w:szCs w:val="20"/>
        </w:rPr>
      </w:pPr>
      <w:r w:rsidRPr="00BA778E">
        <w:rPr>
          <w:rFonts w:cstheme="minorHAnsi"/>
          <w:sz w:val="20"/>
          <w:szCs w:val="20"/>
        </w:rPr>
        <w:lastRenderedPageBreak/>
        <w:t>Bid to host a Club National Event in 2020</w:t>
      </w:r>
    </w:p>
    <w:p w14:paraId="11495250" w14:textId="44E787A7" w:rsidR="00020AFF" w:rsidRPr="00BA778E" w:rsidRDefault="00020AFF" w:rsidP="00DB403B">
      <w:pPr>
        <w:spacing w:after="0" w:line="240" w:lineRule="auto"/>
        <w:rPr>
          <w:rFonts w:cstheme="minorHAnsi"/>
          <w:sz w:val="20"/>
          <w:szCs w:val="20"/>
        </w:rPr>
      </w:pPr>
    </w:p>
    <w:p w14:paraId="77723F90" w14:textId="2BB4232C" w:rsidR="006271B1" w:rsidRPr="00BA778E" w:rsidRDefault="006271B1" w:rsidP="00DB403B">
      <w:pPr>
        <w:spacing w:after="0" w:line="240" w:lineRule="auto"/>
        <w:rPr>
          <w:rFonts w:cstheme="minorHAnsi"/>
          <w:b/>
          <w:sz w:val="20"/>
          <w:szCs w:val="20"/>
        </w:rPr>
      </w:pPr>
      <w:r w:rsidRPr="00BA778E">
        <w:rPr>
          <w:rFonts w:cstheme="minorHAnsi"/>
          <w:b/>
          <w:sz w:val="20"/>
          <w:szCs w:val="20"/>
        </w:rPr>
        <w:t>Contacts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271B1" w:rsidRPr="00BA778E" w14:paraId="2195A504" w14:textId="77777777" w:rsidTr="006271B1">
        <w:tc>
          <w:tcPr>
            <w:tcW w:w="4508" w:type="dxa"/>
          </w:tcPr>
          <w:p w14:paraId="2E02E2F2" w14:textId="42010F45" w:rsidR="006271B1" w:rsidRPr="00BA778E" w:rsidRDefault="006271B1" w:rsidP="00DB403B">
            <w:pPr>
              <w:rPr>
                <w:rFonts w:cstheme="minorHAnsi"/>
                <w:sz w:val="20"/>
                <w:szCs w:val="20"/>
              </w:rPr>
            </w:pPr>
            <w:r w:rsidRPr="00BA778E">
              <w:rPr>
                <w:rFonts w:cstheme="minorHAnsi"/>
                <w:sz w:val="20"/>
                <w:szCs w:val="20"/>
              </w:rPr>
              <w:t xml:space="preserve">Name of </w:t>
            </w:r>
            <w:r w:rsidR="00B9036B">
              <w:rPr>
                <w:rFonts w:cstheme="minorHAnsi"/>
                <w:sz w:val="20"/>
                <w:szCs w:val="20"/>
              </w:rPr>
              <w:t>e</w:t>
            </w:r>
            <w:r w:rsidRPr="00BA778E">
              <w:rPr>
                <w:rFonts w:cstheme="minorHAnsi"/>
                <w:sz w:val="20"/>
                <w:szCs w:val="20"/>
              </w:rPr>
              <w:t>vent</w:t>
            </w:r>
          </w:p>
        </w:tc>
        <w:tc>
          <w:tcPr>
            <w:tcW w:w="4508" w:type="dxa"/>
          </w:tcPr>
          <w:p w14:paraId="3FC91E21" w14:textId="77777777" w:rsidR="006271B1" w:rsidRPr="00BA778E" w:rsidRDefault="006271B1" w:rsidP="00DB403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B47D6" w:rsidRPr="00BA778E" w14:paraId="7352FD2A" w14:textId="77777777" w:rsidTr="006271B1">
        <w:tc>
          <w:tcPr>
            <w:tcW w:w="4508" w:type="dxa"/>
          </w:tcPr>
          <w:p w14:paraId="6DBC0FC4" w14:textId="7D9CDB51" w:rsidR="005B47D6" w:rsidRPr="00BA778E" w:rsidRDefault="005B47D6" w:rsidP="00DB403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Proposed venue</w:t>
            </w:r>
          </w:p>
        </w:tc>
        <w:tc>
          <w:tcPr>
            <w:tcW w:w="4508" w:type="dxa"/>
          </w:tcPr>
          <w:p w14:paraId="62B5CBA9" w14:textId="77777777" w:rsidR="005B47D6" w:rsidRPr="00BA778E" w:rsidRDefault="005B47D6" w:rsidP="00DB403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271B1" w:rsidRPr="00BA778E" w14:paraId="3EC9C211" w14:textId="77777777" w:rsidTr="006271B1">
        <w:tc>
          <w:tcPr>
            <w:tcW w:w="4508" w:type="dxa"/>
          </w:tcPr>
          <w:p w14:paraId="04E859CE" w14:textId="7AC62CD3" w:rsidR="006271B1" w:rsidRPr="00BA778E" w:rsidRDefault="006271B1" w:rsidP="00DB403B">
            <w:pPr>
              <w:rPr>
                <w:rFonts w:cstheme="minorHAnsi"/>
                <w:sz w:val="20"/>
                <w:szCs w:val="20"/>
              </w:rPr>
            </w:pPr>
            <w:r w:rsidRPr="00BA778E">
              <w:rPr>
                <w:rFonts w:cstheme="minorHAnsi"/>
                <w:sz w:val="20"/>
                <w:szCs w:val="20"/>
              </w:rPr>
              <w:t>Name(s) of bidding organisation(s)</w:t>
            </w:r>
          </w:p>
        </w:tc>
        <w:tc>
          <w:tcPr>
            <w:tcW w:w="4508" w:type="dxa"/>
          </w:tcPr>
          <w:p w14:paraId="60C9F506" w14:textId="77777777" w:rsidR="006271B1" w:rsidRPr="00BA778E" w:rsidRDefault="006271B1" w:rsidP="00DB403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271B1" w:rsidRPr="00BA778E" w14:paraId="30354B8A" w14:textId="77777777" w:rsidTr="006271B1">
        <w:tc>
          <w:tcPr>
            <w:tcW w:w="4508" w:type="dxa"/>
          </w:tcPr>
          <w:p w14:paraId="5D26ECAD" w14:textId="6DBAECB0" w:rsidR="006271B1" w:rsidRPr="00BA778E" w:rsidRDefault="006271B1" w:rsidP="00DB403B">
            <w:pPr>
              <w:rPr>
                <w:rFonts w:cstheme="minorHAnsi"/>
                <w:sz w:val="20"/>
                <w:szCs w:val="20"/>
              </w:rPr>
            </w:pPr>
            <w:r w:rsidRPr="00BA778E">
              <w:rPr>
                <w:rFonts w:cstheme="minorHAnsi"/>
                <w:sz w:val="20"/>
                <w:szCs w:val="20"/>
              </w:rPr>
              <w:t>Name of person making bid on behalf of the above</w:t>
            </w:r>
          </w:p>
        </w:tc>
        <w:tc>
          <w:tcPr>
            <w:tcW w:w="4508" w:type="dxa"/>
          </w:tcPr>
          <w:p w14:paraId="39529545" w14:textId="77777777" w:rsidR="006271B1" w:rsidRPr="00BA778E" w:rsidRDefault="006271B1" w:rsidP="00DB403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271B1" w:rsidRPr="00BA778E" w14:paraId="391673E6" w14:textId="77777777" w:rsidTr="006271B1">
        <w:tc>
          <w:tcPr>
            <w:tcW w:w="4508" w:type="dxa"/>
          </w:tcPr>
          <w:p w14:paraId="079FADF3" w14:textId="4DB2285E" w:rsidR="006271B1" w:rsidRPr="00BA778E" w:rsidRDefault="006271B1" w:rsidP="00DB403B">
            <w:pPr>
              <w:rPr>
                <w:rFonts w:cstheme="minorHAnsi"/>
                <w:sz w:val="20"/>
                <w:szCs w:val="20"/>
              </w:rPr>
            </w:pPr>
            <w:r w:rsidRPr="00BA778E">
              <w:rPr>
                <w:rFonts w:cstheme="minorHAnsi"/>
                <w:sz w:val="20"/>
                <w:szCs w:val="20"/>
              </w:rPr>
              <w:t>Email of person making bid</w:t>
            </w:r>
          </w:p>
        </w:tc>
        <w:tc>
          <w:tcPr>
            <w:tcW w:w="4508" w:type="dxa"/>
          </w:tcPr>
          <w:p w14:paraId="13E0FB54" w14:textId="77777777" w:rsidR="006271B1" w:rsidRPr="00BA778E" w:rsidRDefault="006271B1" w:rsidP="00DB403B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406FCCBB" w14:textId="5CB29468" w:rsidR="00B9036B" w:rsidRPr="00B9036B" w:rsidRDefault="00B9036B" w:rsidP="00DB403B">
      <w:pPr>
        <w:spacing w:after="0" w:line="240" w:lineRule="auto"/>
        <w:rPr>
          <w:rFonts w:cstheme="minorHAnsi"/>
          <w:b/>
          <w:sz w:val="20"/>
          <w:szCs w:val="20"/>
        </w:rPr>
      </w:pPr>
      <w:r w:rsidRPr="00B9036B">
        <w:rPr>
          <w:rFonts w:cstheme="minorHAnsi"/>
          <w:b/>
          <w:sz w:val="20"/>
          <w:szCs w:val="20"/>
        </w:rPr>
        <w:t>Possible Dates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9036B" w14:paraId="3C9AD926" w14:textId="77777777" w:rsidTr="00B9036B">
        <w:tc>
          <w:tcPr>
            <w:tcW w:w="4508" w:type="dxa"/>
          </w:tcPr>
          <w:p w14:paraId="1E2650A8" w14:textId="0B085DE7" w:rsidR="00B9036B" w:rsidRDefault="00B9036B" w:rsidP="00DB403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Pr="00B9036B">
              <w:rPr>
                <w:rFonts w:cstheme="minorHAnsi"/>
                <w:sz w:val="20"/>
                <w:szCs w:val="20"/>
                <w:vertAlign w:val="superscript"/>
              </w:rPr>
              <w:t>st</w:t>
            </w:r>
            <w:r>
              <w:rPr>
                <w:rFonts w:cstheme="minorHAnsi"/>
                <w:sz w:val="20"/>
                <w:szCs w:val="20"/>
              </w:rPr>
              <w:t xml:space="preserve"> choice</w:t>
            </w:r>
          </w:p>
        </w:tc>
        <w:tc>
          <w:tcPr>
            <w:tcW w:w="4508" w:type="dxa"/>
          </w:tcPr>
          <w:p w14:paraId="3EF0F2AE" w14:textId="77777777" w:rsidR="00B9036B" w:rsidRDefault="00B9036B" w:rsidP="00DB403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9036B" w14:paraId="35455C88" w14:textId="77777777" w:rsidTr="00B9036B">
        <w:tc>
          <w:tcPr>
            <w:tcW w:w="4508" w:type="dxa"/>
          </w:tcPr>
          <w:p w14:paraId="1B895BC7" w14:textId="61A1EF60" w:rsidR="00B9036B" w:rsidRDefault="00B9036B" w:rsidP="00DB403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Pr="00B9036B">
              <w:rPr>
                <w:rFonts w:cstheme="minorHAnsi"/>
                <w:sz w:val="20"/>
                <w:szCs w:val="20"/>
                <w:vertAlign w:val="superscript"/>
              </w:rPr>
              <w:t>nd</w:t>
            </w:r>
            <w:r>
              <w:rPr>
                <w:rFonts w:cstheme="minorHAnsi"/>
                <w:sz w:val="20"/>
                <w:szCs w:val="20"/>
              </w:rPr>
              <w:t xml:space="preserve"> choice</w:t>
            </w:r>
          </w:p>
        </w:tc>
        <w:tc>
          <w:tcPr>
            <w:tcW w:w="4508" w:type="dxa"/>
          </w:tcPr>
          <w:p w14:paraId="7F929404" w14:textId="77777777" w:rsidR="00B9036B" w:rsidRDefault="00B9036B" w:rsidP="00DB403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9036B" w14:paraId="71B29CD6" w14:textId="77777777" w:rsidTr="00B9036B">
        <w:tc>
          <w:tcPr>
            <w:tcW w:w="4508" w:type="dxa"/>
          </w:tcPr>
          <w:p w14:paraId="40FBA9A5" w14:textId="636D3346" w:rsidR="00B9036B" w:rsidRDefault="00B9036B" w:rsidP="00DB403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Pr="00B9036B">
              <w:rPr>
                <w:rFonts w:cstheme="minorHAnsi"/>
                <w:sz w:val="20"/>
                <w:szCs w:val="20"/>
                <w:vertAlign w:val="superscript"/>
              </w:rPr>
              <w:t>rd</w:t>
            </w:r>
            <w:r>
              <w:rPr>
                <w:rFonts w:cstheme="minorHAnsi"/>
                <w:sz w:val="20"/>
                <w:szCs w:val="20"/>
              </w:rPr>
              <w:t xml:space="preserve"> choice</w:t>
            </w:r>
          </w:p>
        </w:tc>
        <w:tc>
          <w:tcPr>
            <w:tcW w:w="4508" w:type="dxa"/>
          </w:tcPr>
          <w:p w14:paraId="11A7E96C" w14:textId="77777777" w:rsidR="00B9036B" w:rsidRDefault="00B9036B" w:rsidP="00DB403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9036B" w14:paraId="0DC26B6A" w14:textId="77777777" w:rsidTr="00B9036B">
        <w:tc>
          <w:tcPr>
            <w:tcW w:w="4508" w:type="dxa"/>
          </w:tcPr>
          <w:p w14:paraId="6C37BE51" w14:textId="0EA7F91C" w:rsidR="00B9036B" w:rsidRDefault="00B9036B" w:rsidP="00DB403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  <w:r w:rsidRPr="00B9036B">
              <w:rPr>
                <w:rFonts w:cstheme="minorHAnsi"/>
                <w:sz w:val="20"/>
                <w:szCs w:val="20"/>
                <w:vertAlign w:val="superscript"/>
              </w:rPr>
              <w:t>th</w:t>
            </w:r>
            <w:r>
              <w:rPr>
                <w:rFonts w:cstheme="minorHAnsi"/>
                <w:sz w:val="20"/>
                <w:szCs w:val="20"/>
              </w:rPr>
              <w:t xml:space="preserve"> choice</w:t>
            </w:r>
          </w:p>
        </w:tc>
        <w:tc>
          <w:tcPr>
            <w:tcW w:w="4508" w:type="dxa"/>
          </w:tcPr>
          <w:p w14:paraId="318D1DF1" w14:textId="77777777" w:rsidR="00B9036B" w:rsidRDefault="00B9036B" w:rsidP="00DB403B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49F441A2" w14:textId="24443E7D" w:rsidR="00B9036B" w:rsidRPr="00B9036B" w:rsidRDefault="00B9036B" w:rsidP="00DB403B">
      <w:pPr>
        <w:spacing w:after="0" w:line="240" w:lineRule="auto"/>
        <w:rPr>
          <w:rFonts w:cstheme="minorHAnsi"/>
          <w:i/>
          <w:sz w:val="20"/>
          <w:szCs w:val="20"/>
        </w:rPr>
      </w:pPr>
      <w:r w:rsidRPr="00B9036B">
        <w:rPr>
          <w:rFonts w:cstheme="minorHAnsi"/>
          <w:i/>
          <w:sz w:val="20"/>
          <w:szCs w:val="20"/>
        </w:rPr>
        <w:t>Giving more that one possible date will increase the likelihood of your bid being successful.</w:t>
      </w:r>
    </w:p>
    <w:p w14:paraId="3AA55749" w14:textId="3757D62F" w:rsidR="006271B1" w:rsidRPr="00BA778E" w:rsidRDefault="006271B1" w:rsidP="00DB403B">
      <w:pPr>
        <w:spacing w:after="0" w:line="240" w:lineRule="auto"/>
        <w:rPr>
          <w:rFonts w:cstheme="minorHAnsi"/>
          <w:b/>
          <w:sz w:val="20"/>
          <w:szCs w:val="20"/>
        </w:rPr>
      </w:pPr>
      <w:r w:rsidRPr="00BA778E">
        <w:rPr>
          <w:rFonts w:cstheme="minorHAnsi"/>
          <w:b/>
          <w:sz w:val="20"/>
          <w:szCs w:val="20"/>
        </w:rPr>
        <w:t>Race Fees</w:t>
      </w:r>
      <w:r w:rsidR="005B47D6">
        <w:rPr>
          <w:rFonts w:cstheme="minorHAnsi"/>
          <w:b/>
          <w:sz w:val="20"/>
          <w:szCs w:val="20"/>
        </w:rPr>
        <w:t xml:space="preserve"> and Field Size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271B1" w:rsidRPr="00BA778E" w14:paraId="3F60E9B4" w14:textId="77777777" w:rsidTr="006271B1">
        <w:tc>
          <w:tcPr>
            <w:tcW w:w="4508" w:type="dxa"/>
          </w:tcPr>
          <w:p w14:paraId="333A6B21" w14:textId="047E3167" w:rsidR="006271B1" w:rsidRPr="00BA778E" w:rsidRDefault="006271B1" w:rsidP="00DB403B">
            <w:pPr>
              <w:rPr>
                <w:rFonts w:cstheme="minorHAnsi"/>
                <w:sz w:val="20"/>
                <w:szCs w:val="20"/>
              </w:rPr>
            </w:pPr>
            <w:r w:rsidRPr="00BA778E">
              <w:rPr>
                <w:rFonts w:cstheme="minorHAnsi"/>
                <w:sz w:val="20"/>
                <w:szCs w:val="20"/>
              </w:rPr>
              <w:t>Entry fee per racer</w:t>
            </w:r>
          </w:p>
        </w:tc>
        <w:tc>
          <w:tcPr>
            <w:tcW w:w="4508" w:type="dxa"/>
          </w:tcPr>
          <w:p w14:paraId="632C8E6D" w14:textId="77777777" w:rsidR="006271B1" w:rsidRPr="00BA778E" w:rsidRDefault="006271B1" w:rsidP="00DB403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271B1" w:rsidRPr="00BA778E" w14:paraId="64E838ED" w14:textId="77777777" w:rsidTr="006271B1">
        <w:tc>
          <w:tcPr>
            <w:tcW w:w="4508" w:type="dxa"/>
          </w:tcPr>
          <w:p w14:paraId="03F26CC5" w14:textId="1C5B2EDE" w:rsidR="006271B1" w:rsidRPr="00BA778E" w:rsidRDefault="006271B1" w:rsidP="00DB403B">
            <w:pPr>
              <w:rPr>
                <w:rFonts w:cstheme="minorHAnsi"/>
                <w:sz w:val="20"/>
                <w:szCs w:val="20"/>
              </w:rPr>
            </w:pPr>
            <w:r w:rsidRPr="00BA778E">
              <w:rPr>
                <w:rFonts w:cstheme="minorHAnsi"/>
                <w:sz w:val="20"/>
                <w:szCs w:val="20"/>
              </w:rPr>
              <w:t>Maximum number of racers (all age groups)</w:t>
            </w:r>
          </w:p>
        </w:tc>
        <w:tc>
          <w:tcPr>
            <w:tcW w:w="4508" w:type="dxa"/>
          </w:tcPr>
          <w:p w14:paraId="064374E5" w14:textId="77777777" w:rsidR="006271B1" w:rsidRPr="00BA778E" w:rsidRDefault="006271B1" w:rsidP="00DB403B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710F7AE1" w14:textId="631D1426" w:rsidR="006271B1" w:rsidRPr="00BA778E" w:rsidRDefault="006271B1" w:rsidP="00DB403B">
      <w:pPr>
        <w:spacing w:after="0" w:line="240" w:lineRule="auto"/>
        <w:rPr>
          <w:rFonts w:cstheme="minorHAnsi"/>
          <w:i/>
          <w:sz w:val="20"/>
          <w:szCs w:val="20"/>
        </w:rPr>
      </w:pPr>
      <w:r w:rsidRPr="00BA778E">
        <w:rPr>
          <w:rFonts w:cstheme="minorHAnsi"/>
          <w:i/>
          <w:sz w:val="20"/>
          <w:szCs w:val="20"/>
        </w:rPr>
        <w:t>Clubs can decide their own entry fees</w:t>
      </w:r>
      <w:r w:rsidR="00B9036B">
        <w:rPr>
          <w:rFonts w:cstheme="minorHAnsi"/>
          <w:i/>
          <w:sz w:val="20"/>
          <w:szCs w:val="20"/>
        </w:rPr>
        <w:t xml:space="preserve"> up to a maximum of £24 for outdoor and £32 for indoor.</w:t>
      </w:r>
      <w:r w:rsidRPr="00BA778E">
        <w:rPr>
          <w:rFonts w:cstheme="minorHAnsi"/>
          <w:i/>
          <w:sz w:val="20"/>
          <w:szCs w:val="20"/>
        </w:rPr>
        <w:t xml:space="preserve"> </w:t>
      </w:r>
      <w:r w:rsidR="00BA778E">
        <w:rPr>
          <w:rFonts w:cstheme="minorHAnsi"/>
          <w:i/>
          <w:sz w:val="20"/>
          <w:szCs w:val="20"/>
        </w:rPr>
        <w:t>£</w:t>
      </w:r>
      <w:r w:rsidR="00B9036B">
        <w:rPr>
          <w:rFonts w:cstheme="minorHAnsi"/>
          <w:i/>
          <w:sz w:val="20"/>
          <w:szCs w:val="20"/>
        </w:rPr>
        <w:t>6</w:t>
      </w:r>
      <w:r w:rsidRPr="00BA778E">
        <w:rPr>
          <w:rFonts w:cstheme="minorHAnsi"/>
          <w:i/>
          <w:sz w:val="20"/>
          <w:szCs w:val="20"/>
        </w:rPr>
        <w:t xml:space="preserve"> per racer </w:t>
      </w:r>
      <w:r w:rsidR="00BA778E">
        <w:rPr>
          <w:rFonts w:cstheme="minorHAnsi"/>
          <w:i/>
          <w:sz w:val="20"/>
          <w:szCs w:val="20"/>
        </w:rPr>
        <w:t xml:space="preserve">will be </w:t>
      </w:r>
      <w:r w:rsidR="00B9036B">
        <w:rPr>
          <w:rFonts w:cstheme="minorHAnsi"/>
          <w:i/>
          <w:sz w:val="20"/>
          <w:szCs w:val="20"/>
        </w:rPr>
        <w:t>retained</w:t>
      </w:r>
      <w:r w:rsidRPr="00BA778E">
        <w:rPr>
          <w:rFonts w:cstheme="minorHAnsi"/>
          <w:i/>
          <w:sz w:val="20"/>
          <w:szCs w:val="20"/>
        </w:rPr>
        <w:t xml:space="preserve"> by Snowsport </w:t>
      </w:r>
      <w:r w:rsidR="00B9036B" w:rsidRPr="00BA778E">
        <w:rPr>
          <w:rFonts w:cstheme="minorHAnsi"/>
          <w:i/>
          <w:sz w:val="20"/>
          <w:szCs w:val="20"/>
        </w:rPr>
        <w:t>England</w:t>
      </w:r>
      <w:r w:rsidR="00B9036B">
        <w:rPr>
          <w:rFonts w:cstheme="minorHAnsi"/>
          <w:i/>
          <w:sz w:val="20"/>
          <w:szCs w:val="20"/>
        </w:rPr>
        <w:t>.</w:t>
      </w:r>
    </w:p>
    <w:p w14:paraId="2AD491D3" w14:textId="166DCE92" w:rsidR="006271B1" w:rsidRPr="00BA778E" w:rsidRDefault="00020AFF" w:rsidP="00DB403B">
      <w:pPr>
        <w:spacing w:after="0" w:line="240" w:lineRule="auto"/>
        <w:rPr>
          <w:rFonts w:cstheme="minorHAnsi"/>
          <w:b/>
          <w:sz w:val="20"/>
          <w:szCs w:val="20"/>
        </w:rPr>
      </w:pPr>
      <w:r w:rsidRPr="00BA778E">
        <w:rPr>
          <w:rFonts w:cstheme="minorHAnsi"/>
          <w:b/>
          <w:sz w:val="20"/>
          <w:szCs w:val="20"/>
        </w:rPr>
        <w:t>Organising Committee and Key Officials</w:t>
      </w:r>
    </w:p>
    <w:tbl>
      <w:tblPr>
        <w:tblStyle w:val="TableGrid"/>
        <w:tblW w:w="9018" w:type="dxa"/>
        <w:tblLook w:val="04A0" w:firstRow="1" w:lastRow="0" w:firstColumn="1" w:lastColumn="0" w:noHBand="0" w:noVBand="1"/>
      </w:tblPr>
      <w:tblGrid>
        <w:gridCol w:w="1980"/>
        <w:gridCol w:w="2526"/>
        <w:gridCol w:w="1504"/>
        <w:gridCol w:w="1504"/>
        <w:gridCol w:w="1504"/>
      </w:tblGrid>
      <w:tr w:rsidR="00020AFF" w:rsidRPr="00BA778E" w14:paraId="79E4F74C" w14:textId="77777777" w:rsidTr="00020AFF">
        <w:trPr>
          <w:trHeight w:val="261"/>
        </w:trPr>
        <w:tc>
          <w:tcPr>
            <w:tcW w:w="1980" w:type="dxa"/>
          </w:tcPr>
          <w:p w14:paraId="6852942B" w14:textId="77777777" w:rsidR="00020AFF" w:rsidRPr="00BA778E" w:rsidRDefault="00020AFF" w:rsidP="00DB403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26" w:type="dxa"/>
          </w:tcPr>
          <w:p w14:paraId="35CFAC1F" w14:textId="06CDFFE2" w:rsidR="00020AFF" w:rsidRPr="00BA778E" w:rsidRDefault="00020AFF" w:rsidP="00DB403B">
            <w:pPr>
              <w:rPr>
                <w:rFonts w:cstheme="minorHAnsi"/>
                <w:sz w:val="20"/>
                <w:szCs w:val="20"/>
              </w:rPr>
            </w:pPr>
            <w:r w:rsidRPr="00BA778E">
              <w:rPr>
                <w:rFonts w:cstheme="minorHAnsi"/>
                <w:sz w:val="20"/>
                <w:szCs w:val="20"/>
              </w:rPr>
              <w:t>Name</w:t>
            </w:r>
          </w:p>
        </w:tc>
        <w:tc>
          <w:tcPr>
            <w:tcW w:w="1504" w:type="dxa"/>
          </w:tcPr>
          <w:p w14:paraId="430B14C8" w14:textId="7589780E" w:rsidR="00020AFF" w:rsidRPr="00BA778E" w:rsidRDefault="00020AFF" w:rsidP="00DB403B">
            <w:pPr>
              <w:rPr>
                <w:rFonts w:cstheme="minorHAnsi"/>
                <w:sz w:val="20"/>
                <w:szCs w:val="20"/>
              </w:rPr>
            </w:pPr>
            <w:r w:rsidRPr="00BA778E">
              <w:rPr>
                <w:rFonts w:cstheme="minorHAnsi"/>
                <w:sz w:val="20"/>
                <w:szCs w:val="20"/>
              </w:rPr>
              <w:t>Reg No</w:t>
            </w:r>
          </w:p>
        </w:tc>
        <w:tc>
          <w:tcPr>
            <w:tcW w:w="1504" w:type="dxa"/>
          </w:tcPr>
          <w:p w14:paraId="1B290A5C" w14:textId="77E5F527" w:rsidR="00020AFF" w:rsidRPr="00BA778E" w:rsidRDefault="00020AFF" w:rsidP="00DB403B">
            <w:pPr>
              <w:rPr>
                <w:rFonts w:cstheme="minorHAnsi"/>
                <w:sz w:val="20"/>
                <w:szCs w:val="20"/>
              </w:rPr>
            </w:pPr>
            <w:r w:rsidRPr="00BA778E">
              <w:rPr>
                <w:rFonts w:cstheme="minorHAnsi"/>
                <w:sz w:val="20"/>
                <w:szCs w:val="20"/>
              </w:rPr>
              <w:t>Tel</w:t>
            </w:r>
          </w:p>
        </w:tc>
        <w:tc>
          <w:tcPr>
            <w:tcW w:w="1504" w:type="dxa"/>
          </w:tcPr>
          <w:p w14:paraId="107F2CC3" w14:textId="332F9FC8" w:rsidR="00020AFF" w:rsidRPr="00BA778E" w:rsidRDefault="00020AFF" w:rsidP="00DB403B">
            <w:pPr>
              <w:rPr>
                <w:rFonts w:cstheme="minorHAnsi"/>
                <w:sz w:val="20"/>
                <w:szCs w:val="20"/>
              </w:rPr>
            </w:pPr>
            <w:r w:rsidRPr="00BA778E">
              <w:rPr>
                <w:rFonts w:cstheme="minorHAnsi"/>
                <w:sz w:val="20"/>
                <w:szCs w:val="20"/>
              </w:rPr>
              <w:t>Email</w:t>
            </w:r>
          </w:p>
        </w:tc>
      </w:tr>
      <w:tr w:rsidR="00020AFF" w:rsidRPr="00BA778E" w14:paraId="4F62B431" w14:textId="7EFECD7F" w:rsidTr="00020AFF">
        <w:trPr>
          <w:trHeight w:val="246"/>
        </w:trPr>
        <w:tc>
          <w:tcPr>
            <w:tcW w:w="1980" w:type="dxa"/>
          </w:tcPr>
          <w:p w14:paraId="6BB7E34E" w14:textId="4A2B82C8" w:rsidR="00020AFF" w:rsidRPr="00BA778E" w:rsidRDefault="00020AFF" w:rsidP="00DB403B">
            <w:pPr>
              <w:rPr>
                <w:rFonts w:cstheme="minorHAnsi"/>
                <w:sz w:val="20"/>
                <w:szCs w:val="20"/>
              </w:rPr>
            </w:pPr>
            <w:r w:rsidRPr="00BA778E">
              <w:rPr>
                <w:rFonts w:cstheme="minorHAnsi"/>
                <w:sz w:val="20"/>
                <w:szCs w:val="20"/>
              </w:rPr>
              <w:t>Race Secretary</w:t>
            </w:r>
            <w:r w:rsidRPr="00BA778E">
              <w:rPr>
                <w:rFonts w:cstheme="minorHAnsi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526" w:type="dxa"/>
          </w:tcPr>
          <w:p w14:paraId="6B0B9742" w14:textId="77777777" w:rsidR="00020AFF" w:rsidRPr="00BA778E" w:rsidRDefault="00020AFF" w:rsidP="00DB403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04" w:type="dxa"/>
          </w:tcPr>
          <w:p w14:paraId="08982226" w14:textId="7B0ADEA0" w:rsidR="00020AFF" w:rsidRPr="00BA778E" w:rsidRDefault="00020AFF" w:rsidP="00DB403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04" w:type="dxa"/>
          </w:tcPr>
          <w:p w14:paraId="30BB91C8" w14:textId="77777777" w:rsidR="00020AFF" w:rsidRPr="00BA778E" w:rsidRDefault="00020AFF" w:rsidP="00DB403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04" w:type="dxa"/>
          </w:tcPr>
          <w:p w14:paraId="101E8563" w14:textId="77777777" w:rsidR="00020AFF" w:rsidRPr="00BA778E" w:rsidRDefault="00020AFF" w:rsidP="00DB403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20AFF" w:rsidRPr="00BA778E" w14:paraId="28C4DA00" w14:textId="7DEFF15D" w:rsidTr="00020AFF">
        <w:trPr>
          <w:trHeight w:val="261"/>
        </w:trPr>
        <w:tc>
          <w:tcPr>
            <w:tcW w:w="1980" w:type="dxa"/>
          </w:tcPr>
          <w:p w14:paraId="18A791F9" w14:textId="0245108C" w:rsidR="00020AFF" w:rsidRPr="00BA778E" w:rsidRDefault="00020AFF" w:rsidP="00DB403B">
            <w:pPr>
              <w:rPr>
                <w:rFonts w:cstheme="minorHAnsi"/>
                <w:sz w:val="20"/>
                <w:szCs w:val="20"/>
              </w:rPr>
            </w:pPr>
            <w:r w:rsidRPr="00BA778E">
              <w:rPr>
                <w:rFonts w:cstheme="minorHAnsi"/>
                <w:sz w:val="20"/>
                <w:szCs w:val="20"/>
              </w:rPr>
              <w:t>Chief of Race</w:t>
            </w:r>
            <w:r w:rsidRPr="00BA778E">
              <w:rPr>
                <w:rFonts w:cstheme="minorHAns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526" w:type="dxa"/>
          </w:tcPr>
          <w:p w14:paraId="1ABD25E0" w14:textId="77777777" w:rsidR="00020AFF" w:rsidRPr="00BA778E" w:rsidRDefault="00020AFF" w:rsidP="00DB403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04" w:type="dxa"/>
          </w:tcPr>
          <w:p w14:paraId="6F97AC96" w14:textId="36B6B7FD" w:rsidR="00020AFF" w:rsidRPr="00BA778E" w:rsidRDefault="00020AFF" w:rsidP="00DB403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04" w:type="dxa"/>
          </w:tcPr>
          <w:p w14:paraId="3CBC8FE5" w14:textId="77777777" w:rsidR="00020AFF" w:rsidRPr="00BA778E" w:rsidRDefault="00020AFF" w:rsidP="00DB403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04" w:type="dxa"/>
          </w:tcPr>
          <w:p w14:paraId="790B8B25" w14:textId="77777777" w:rsidR="00020AFF" w:rsidRPr="00BA778E" w:rsidRDefault="00020AFF" w:rsidP="00DB403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20AFF" w:rsidRPr="00BA778E" w14:paraId="404B1F6B" w14:textId="4AE60F24" w:rsidTr="00020AFF">
        <w:trPr>
          <w:trHeight w:val="246"/>
        </w:trPr>
        <w:tc>
          <w:tcPr>
            <w:tcW w:w="1980" w:type="dxa"/>
          </w:tcPr>
          <w:p w14:paraId="22EBEDDF" w14:textId="2E986ED4" w:rsidR="00020AFF" w:rsidRPr="00BA778E" w:rsidRDefault="00020AFF" w:rsidP="00DB403B">
            <w:pPr>
              <w:rPr>
                <w:rFonts w:cstheme="minorHAnsi"/>
                <w:sz w:val="20"/>
                <w:szCs w:val="20"/>
              </w:rPr>
            </w:pPr>
            <w:r w:rsidRPr="00BA778E">
              <w:rPr>
                <w:rFonts w:cstheme="minorHAnsi"/>
                <w:sz w:val="20"/>
                <w:szCs w:val="20"/>
              </w:rPr>
              <w:t>Chief of Calcs</w:t>
            </w:r>
            <w:r w:rsidRPr="00BA778E">
              <w:rPr>
                <w:rFonts w:cstheme="minorHAnsi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526" w:type="dxa"/>
          </w:tcPr>
          <w:p w14:paraId="19AD3DED" w14:textId="77777777" w:rsidR="00020AFF" w:rsidRPr="00BA778E" w:rsidRDefault="00020AFF" w:rsidP="00DB403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04" w:type="dxa"/>
          </w:tcPr>
          <w:p w14:paraId="50113C82" w14:textId="6562C85B" w:rsidR="00020AFF" w:rsidRPr="00BA778E" w:rsidRDefault="00020AFF" w:rsidP="00DB403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04" w:type="dxa"/>
          </w:tcPr>
          <w:p w14:paraId="0EDC30FE" w14:textId="77777777" w:rsidR="00020AFF" w:rsidRPr="00BA778E" w:rsidRDefault="00020AFF" w:rsidP="00DB403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04" w:type="dxa"/>
          </w:tcPr>
          <w:p w14:paraId="76DFA5ED" w14:textId="77777777" w:rsidR="00020AFF" w:rsidRPr="00BA778E" w:rsidRDefault="00020AFF" w:rsidP="00DB403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20AFF" w:rsidRPr="00BA778E" w14:paraId="0DEE447A" w14:textId="7CED6ABB" w:rsidTr="00020AFF">
        <w:trPr>
          <w:trHeight w:val="261"/>
        </w:trPr>
        <w:tc>
          <w:tcPr>
            <w:tcW w:w="1980" w:type="dxa"/>
          </w:tcPr>
          <w:p w14:paraId="1D011DB2" w14:textId="28E075B0" w:rsidR="00020AFF" w:rsidRPr="00BA778E" w:rsidRDefault="00020AFF" w:rsidP="00DB403B">
            <w:pPr>
              <w:rPr>
                <w:rFonts w:cstheme="minorHAnsi"/>
                <w:sz w:val="20"/>
                <w:szCs w:val="20"/>
              </w:rPr>
            </w:pPr>
            <w:r w:rsidRPr="00BA778E">
              <w:rPr>
                <w:rFonts w:cstheme="minorHAnsi"/>
                <w:sz w:val="20"/>
                <w:szCs w:val="20"/>
              </w:rPr>
              <w:t>Safeguarding Lead</w:t>
            </w:r>
            <w:r w:rsidRPr="00BA778E">
              <w:rPr>
                <w:rFonts w:cstheme="minorHAnsi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2526" w:type="dxa"/>
          </w:tcPr>
          <w:p w14:paraId="387C7AF1" w14:textId="77777777" w:rsidR="00020AFF" w:rsidRPr="00BA778E" w:rsidRDefault="00020AFF" w:rsidP="00DB403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04" w:type="dxa"/>
          </w:tcPr>
          <w:p w14:paraId="4EDCF6A0" w14:textId="262D7209" w:rsidR="00020AFF" w:rsidRPr="00BA778E" w:rsidRDefault="00020AFF" w:rsidP="00DB403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04" w:type="dxa"/>
          </w:tcPr>
          <w:p w14:paraId="0F40058A" w14:textId="77777777" w:rsidR="00020AFF" w:rsidRPr="00BA778E" w:rsidRDefault="00020AFF" w:rsidP="00DB403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04" w:type="dxa"/>
          </w:tcPr>
          <w:p w14:paraId="3B248F08" w14:textId="77777777" w:rsidR="00020AFF" w:rsidRPr="00BA778E" w:rsidRDefault="00020AFF" w:rsidP="00DB403B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5953F28E" w14:textId="4675F1A9" w:rsidR="00020AFF" w:rsidRPr="00BA778E" w:rsidRDefault="00020AFF" w:rsidP="00DB403B">
      <w:pPr>
        <w:spacing w:after="0" w:line="240" w:lineRule="auto"/>
        <w:rPr>
          <w:rFonts w:cstheme="minorHAnsi"/>
          <w:i/>
          <w:sz w:val="20"/>
          <w:szCs w:val="20"/>
        </w:rPr>
      </w:pPr>
      <w:r w:rsidRPr="00BA778E">
        <w:rPr>
          <w:rFonts w:cstheme="minorHAnsi"/>
          <w:i/>
          <w:sz w:val="20"/>
          <w:szCs w:val="20"/>
        </w:rPr>
        <w:t>1. The Race secretary must have had experience of the role or have attended a Race Secretaries training course within the two years prior to 1</w:t>
      </w:r>
      <w:r w:rsidRPr="00BA778E">
        <w:rPr>
          <w:rFonts w:cstheme="minorHAnsi"/>
          <w:i/>
          <w:sz w:val="20"/>
          <w:szCs w:val="20"/>
          <w:vertAlign w:val="superscript"/>
        </w:rPr>
        <w:t>st</w:t>
      </w:r>
      <w:r w:rsidRPr="00BA778E">
        <w:rPr>
          <w:rFonts w:cstheme="minorHAnsi"/>
          <w:i/>
          <w:sz w:val="20"/>
          <w:szCs w:val="20"/>
        </w:rPr>
        <w:t xml:space="preserve"> January 2020</w:t>
      </w:r>
    </w:p>
    <w:p w14:paraId="6D13246D" w14:textId="5834A6D8" w:rsidR="00020AFF" w:rsidRPr="00BA778E" w:rsidRDefault="00020AFF" w:rsidP="00DB403B">
      <w:pPr>
        <w:spacing w:after="0" w:line="240" w:lineRule="auto"/>
        <w:rPr>
          <w:rFonts w:cstheme="minorHAnsi"/>
          <w:i/>
          <w:sz w:val="20"/>
          <w:szCs w:val="20"/>
        </w:rPr>
      </w:pPr>
      <w:r w:rsidRPr="00BA778E">
        <w:rPr>
          <w:rFonts w:cstheme="minorHAnsi"/>
          <w:i/>
          <w:sz w:val="20"/>
          <w:szCs w:val="20"/>
        </w:rPr>
        <w:t>2. The Chief of Race must be a current, accredited Level 4 Alpine Race Official</w:t>
      </w:r>
    </w:p>
    <w:p w14:paraId="0BAE59A4" w14:textId="7DE62DA5" w:rsidR="00020AFF" w:rsidRPr="00BA778E" w:rsidRDefault="00020AFF" w:rsidP="00020AFF">
      <w:pPr>
        <w:spacing w:after="0" w:line="240" w:lineRule="auto"/>
        <w:rPr>
          <w:rFonts w:cstheme="minorHAnsi"/>
          <w:i/>
          <w:sz w:val="20"/>
          <w:szCs w:val="20"/>
        </w:rPr>
      </w:pPr>
      <w:r w:rsidRPr="00BA778E">
        <w:rPr>
          <w:rFonts w:cstheme="minorHAnsi"/>
          <w:i/>
          <w:sz w:val="20"/>
          <w:szCs w:val="20"/>
        </w:rPr>
        <w:t>3. The Chief of Calcs must have had experience of the role within the two years prior to 1</w:t>
      </w:r>
      <w:r w:rsidRPr="00BA778E">
        <w:rPr>
          <w:rFonts w:cstheme="minorHAnsi"/>
          <w:i/>
          <w:sz w:val="20"/>
          <w:szCs w:val="20"/>
          <w:vertAlign w:val="superscript"/>
        </w:rPr>
        <w:t>st</w:t>
      </w:r>
      <w:r w:rsidRPr="00BA778E">
        <w:rPr>
          <w:rFonts w:cstheme="minorHAnsi"/>
          <w:i/>
          <w:sz w:val="20"/>
          <w:szCs w:val="20"/>
        </w:rPr>
        <w:t xml:space="preserve"> January 2020</w:t>
      </w:r>
    </w:p>
    <w:p w14:paraId="76F19990" w14:textId="460FB408" w:rsidR="00020AFF" w:rsidRPr="00BA778E" w:rsidRDefault="00020AFF" w:rsidP="00DB403B">
      <w:pPr>
        <w:spacing w:after="0" w:line="240" w:lineRule="auto"/>
        <w:rPr>
          <w:rFonts w:cstheme="minorHAnsi"/>
          <w:i/>
          <w:sz w:val="20"/>
          <w:szCs w:val="20"/>
        </w:rPr>
      </w:pPr>
      <w:r w:rsidRPr="00BA778E">
        <w:rPr>
          <w:rFonts w:cstheme="minorHAnsi"/>
          <w:i/>
          <w:sz w:val="20"/>
          <w:szCs w:val="20"/>
        </w:rPr>
        <w:t>4. The Safeguarding lead should have attended a “Time to Listen” Course</w:t>
      </w:r>
    </w:p>
    <w:p w14:paraId="637A819A" w14:textId="566AC1D1" w:rsidR="00020AFF" w:rsidRPr="00BA778E" w:rsidRDefault="00020AFF" w:rsidP="00DB403B">
      <w:pPr>
        <w:spacing w:after="0" w:line="240" w:lineRule="auto"/>
        <w:rPr>
          <w:rFonts w:cstheme="minorHAnsi"/>
          <w:sz w:val="20"/>
          <w:szCs w:val="20"/>
        </w:rPr>
      </w:pPr>
    </w:p>
    <w:p w14:paraId="589A464A" w14:textId="718E55C5" w:rsidR="00396B52" w:rsidRPr="00BA778E" w:rsidRDefault="00396B52" w:rsidP="00DB403B">
      <w:pPr>
        <w:spacing w:after="0" w:line="240" w:lineRule="auto"/>
        <w:rPr>
          <w:rFonts w:cstheme="minorHAnsi"/>
          <w:b/>
          <w:sz w:val="20"/>
          <w:szCs w:val="20"/>
        </w:rPr>
      </w:pPr>
      <w:r w:rsidRPr="00BA778E">
        <w:rPr>
          <w:rFonts w:cstheme="minorHAnsi"/>
          <w:b/>
          <w:sz w:val="20"/>
          <w:szCs w:val="20"/>
        </w:rPr>
        <w:t>Additional Officials</w:t>
      </w:r>
    </w:p>
    <w:p w14:paraId="632B7F1E" w14:textId="2CE54EFE" w:rsidR="00396B52" w:rsidRPr="00BA778E" w:rsidRDefault="00396B52" w:rsidP="00DB403B">
      <w:pPr>
        <w:spacing w:after="0" w:line="240" w:lineRule="auto"/>
        <w:rPr>
          <w:rFonts w:cstheme="minorHAnsi"/>
          <w:sz w:val="20"/>
          <w:szCs w:val="20"/>
        </w:rPr>
      </w:pPr>
      <w:r w:rsidRPr="00BA778E">
        <w:rPr>
          <w:rFonts w:cstheme="minorHAnsi"/>
          <w:sz w:val="20"/>
          <w:szCs w:val="20"/>
        </w:rPr>
        <w:t>Please list any additional officials available to the organising committee on the next page. This supports the bid but is not a requirement of the bid.</w:t>
      </w:r>
    </w:p>
    <w:p w14:paraId="434F5B34" w14:textId="77777777" w:rsidR="00396B52" w:rsidRPr="00BA778E" w:rsidRDefault="00396B52" w:rsidP="00DB403B">
      <w:pPr>
        <w:spacing w:after="0" w:line="240" w:lineRule="auto"/>
        <w:rPr>
          <w:rFonts w:cstheme="minorHAnsi"/>
          <w:sz w:val="20"/>
          <w:szCs w:val="20"/>
        </w:rPr>
      </w:pPr>
    </w:p>
    <w:p w14:paraId="4089CC98" w14:textId="43DF541D" w:rsidR="00396B52" w:rsidRPr="00BA778E" w:rsidRDefault="00396B52" w:rsidP="00DB403B">
      <w:pPr>
        <w:spacing w:after="0" w:line="240" w:lineRule="auto"/>
        <w:rPr>
          <w:rFonts w:cstheme="minorHAnsi"/>
          <w:sz w:val="20"/>
          <w:szCs w:val="20"/>
        </w:rPr>
      </w:pPr>
      <w:r w:rsidRPr="00BA778E">
        <w:rPr>
          <w:rFonts w:cstheme="minorHAnsi"/>
          <w:sz w:val="20"/>
          <w:szCs w:val="20"/>
        </w:rPr>
        <w:t>Requirements</w:t>
      </w:r>
      <w:r w:rsidR="00BA778E">
        <w:rPr>
          <w:rFonts w:cstheme="minorHAnsi"/>
          <w:sz w:val="20"/>
          <w:szCs w:val="20"/>
        </w:rPr>
        <w:t xml:space="preserve">. </w:t>
      </w:r>
      <w:r w:rsidR="00BA778E" w:rsidRPr="00BA778E">
        <w:rPr>
          <w:rFonts w:cstheme="minorHAnsi"/>
          <w:i/>
          <w:sz w:val="20"/>
          <w:szCs w:val="20"/>
        </w:rPr>
        <w:t>Feel free to provide supporting evidence in the form of a statement, overleaf</w:t>
      </w:r>
    </w:p>
    <w:p w14:paraId="6DEAAD85" w14:textId="55EDA228" w:rsidR="00BA778E" w:rsidRDefault="00BA778E" w:rsidP="00396B52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The slope must be homologated</w:t>
      </w:r>
    </w:p>
    <w:p w14:paraId="4EDBD327" w14:textId="3C5D9A06" w:rsidR="00396B52" w:rsidRPr="00BA778E" w:rsidRDefault="00396B52" w:rsidP="00396B52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0"/>
          <w:szCs w:val="20"/>
        </w:rPr>
      </w:pPr>
      <w:proofErr w:type="gramStart"/>
      <w:r w:rsidRPr="00BA778E">
        <w:rPr>
          <w:rFonts w:cstheme="minorHAnsi"/>
          <w:sz w:val="20"/>
          <w:szCs w:val="20"/>
        </w:rPr>
        <w:t>Sufficient</w:t>
      </w:r>
      <w:proofErr w:type="gramEnd"/>
      <w:r w:rsidRPr="00BA778E">
        <w:rPr>
          <w:rFonts w:cstheme="minorHAnsi"/>
          <w:sz w:val="20"/>
          <w:szCs w:val="20"/>
        </w:rPr>
        <w:t xml:space="preserve"> gates and </w:t>
      </w:r>
      <w:proofErr w:type="spellStart"/>
      <w:r w:rsidRPr="00BA778E">
        <w:rPr>
          <w:rFonts w:cstheme="minorHAnsi"/>
          <w:sz w:val="20"/>
          <w:szCs w:val="20"/>
        </w:rPr>
        <w:t>stubbies</w:t>
      </w:r>
      <w:proofErr w:type="spellEnd"/>
      <w:r w:rsidRPr="00BA778E">
        <w:rPr>
          <w:rFonts w:cstheme="minorHAnsi"/>
          <w:sz w:val="20"/>
          <w:szCs w:val="20"/>
        </w:rPr>
        <w:t xml:space="preserve"> for the proposed event</w:t>
      </w:r>
    </w:p>
    <w:p w14:paraId="0F7C7095" w14:textId="0D567CDB" w:rsidR="00396B52" w:rsidRPr="00BA778E" w:rsidRDefault="00396B52" w:rsidP="00396B52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0"/>
          <w:szCs w:val="20"/>
        </w:rPr>
      </w:pPr>
      <w:r w:rsidRPr="00BA778E">
        <w:rPr>
          <w:rFonts w:cstheme="minorHAnsi"/>
          <w:sz w:val="20"/>
          <w:szCs w:val="20"/>
        </w:rPr>
        <w:t xml:space="preserve">Appropriate timing equipment </w:t>
      </w:r>
    </w:p>
    <w:p w14:paraId="4A00978E" w14:textId="4ED5B827" w:rsidR="00396B52" w:rsidRPr="00BA778E" w:rsidRDefault="00396B52" w:rsidP="00396B52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0"/>
          <w:szCs w:val="20"/>
        </w:rPr>
      </w:pPr>
      <w:r w:rsidRPr="00BA778E">
        <w:rPr>
          <w:rFonts w:cstheme="minorHAnsi"/>
          <w:sz w:val="20"/>
          <w:szCs w:val="20"/>
        </w:rPr>
        <w:t xml:space="preserve">For outdoor events the venue must have a misting system with </w:t>
      </w:r>
      <w:proofErr w:type="gramStart"/>
      <w:r w:rsidRPr="00BA778E">
        <w:rPr>
          <w:rFonts w:cstheme="minorHAnsi"/>
          <w:sz w:val="20"/>
          <w:szCs w:val="20"/>
        </w:rPr>
        <w:t>sufficient</w:t>
      </w:r>
      <w:proofErr w:type="gramEnd"/>
      <w:r w:rsidRPr="00BA778E">
        <w:rPr>
          <w:rFonts w:cstheme="minorHAnsi"/>
          <w:sz w:val="20"/>
          <w:szCs w:val="20"/>
        </w:rPr>
        <w:t xml:space="preserve"> water capacity for the expected duration of the event</w:t>
      </w:r>
    </w:p>
    <w:p w14:paraId="78068C67" w14:textId="3085551F" w:rsidR="00396B52" w:rsidRPr="00BA778E" w:rsidRDefault="00396B52" w:rsidP="00396B52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0"/>
          <w:szCs w:val="20"/>
        </w:rPr>
      </w:pPr>
      <w:r w:rsidRPr="00BA778E">
        <w:rPr>
          <w:rFonts w:cstheme="minorHAnsi"/>
          <w:sz w:val="20"/>
          <w:szCs w:val="20"/>
        </w:rPr>
        <w:t>For outdoor events the venue must have a designated waxing area to allow competitors to hot wax their skis between runs.</w:t>
      </w:r>
    </w:p>
    <w:p w14:paraId="061F431B" w14:textId="691E15C7" w:rsidR="00396B52" w:rsidRDefault="00396B52" w:rsidP="00396B52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0"/>
          <w:szCs w:val="20"/>
        </w:rPr>
      </w:pPr>
      <w:r w:rsidRPr="00BA778E">
        <w:rPr>
          <w:rFonts w:cstheme="minorHAnsi"/>
          <w:sz w:val="20"/>
          <w:szCs w:val="20"/>
        </w:rPr>
        <w:t>Appropriate First Aid Cover</w:t>
      </w:r>
    </w:p>
    <w:p w14:paraId="4236615D" w14:textId="0E40A992" w:rsidR="00B9036B" w:rsidRPr="00BA778E" w:rsidRDefault="00B9036B" w:rsidP="00396B52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Suitable race office and room, if required for doping control</w:t>
      </w:r>
    </w:p>
    <w:p w14:paraId="1F62FCE2" w14:textId="104DA392" w:rsidR="00396B52" w:rsidRPr="00BA778E" w:rsidRDefault="00396B52" w:rsidP="00396B52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0"/>
          <w:szCs w:val="20"/>
        </w:rPr>
      </w:pPr>
      <w:r w:rsidRPr="00BA778E">
        <w:rPr>
          <w:rFonts w:cstheme="minorHAnsi"/>
          <w:sz w:val="20"/>
          <w:szCs w:val="20"/>
        </w:rPr>
        <w:t>Adequate catering either on or off-site for the size of event</w:t>
      </w:r>
    </w:p>
    <w:p w14:paraId="0D88C287" w14:textId="78EBAA05" w:rsidR="00396B52" w:rsidRPr="00BA778E" w:rsidRDefault="00396B52" w:rsidP="00396B52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0"/>
          <w:szCs w:val="20"/>
        </w:rPr>
      </w:pPr>
      <w:r w:rsidRPr="00BA778E">
        <w:rPr>
          <w:rFonts w:cstheme="minorHAnsi"/>
          <w:sz w:val="20"/>
          <w:szCs w:val="20"/>
        </w:rPr>
        <w:t>Adequate toilet facilities</w:t>
      </w:r>
    </w:p>
    <w:p w14:paraId="03E6840C" w14:textId="22CD691B" w:rsidR="00396B52" w:rsidRPr="00BA778E" w:rsidRDefault="00396B52" w:rsidP="00396B52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0"/>
          <w:szCs w:val="20"/>
        </w:rPr>
      </w:pPr>
      <w:proofErr w:type="gramStart"/>
      <w:r w:rsidRPr="00BA778E">
        <w:rPr>
          <w:rFonts w:cstheme="minorHAnsi"/>
          <w:sz w:val="20"/>
          <w:szCs w:val="20"/>
        </w:rPr>
        <w:t>Sufficient</w:t>
      </w:r>
      <w:proofErr w:type="gramEnd"/>
      <w:r w:rsidRPr="00BA778E">
        <w:rPr>
          <w:rFonts w:cstheme="minorHAnsi"/>
          <w:sz w:val="20"/>
          <w:szCs w:val="20"/>
        </w:rPr>
        <w:t xml:space="preserve"> parking, free or reasonably priced</w:t>
      </w:r>
    </w:p>
    <w:p w14:paraId="3D45ED6D" w14:textId="1E710805" w:rsidR="00396B52" w:rsidRPr="00BA778E" w:rsidRDefault="00396B52" w:rsidP="00DB403B">
      <w:pPr>
        <w:spacing w:after="0" w:line="240" w:lineRule="auto"/>
        <w:rPr>
          <w:rFonts w:cstheme="minorHAnsi"/>
          <w:sz w:val="20"/>
          <w:szCs w:val="20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7650"/>
        <w:gridCol w:w="2126"/>
      </w:tblGrid>
      <w:tr w:rsidR="00396B52" w:rsidRPr="00BA778E" w14:paraId="28286D37" w14:textId="77777777" w:rsidTr="00B9036B">
        <w:tc>
          <w:tcPr>
            <w:tcW w:w="7650" w:type="dxa"/>
          </w:tcPr>
          <w:p w14:paraId="57922824" w14:textId="64AACCDD" w:rsidR="00396B52" w:rsidRPr="00BA778E" w:rsidRDefault="00396B52" w:rsidP="00DB403B">
            <w:pPr>
              <w:rPr>
                <w:rFonts w:cstheme="minorHAnsi"/>
                <w:sz w:val="20"/>
                <w:szCs w:val="20"/>
              </w:rPr>
            </w:pPr>
            <w:r w:rsidRPr="00BA778E">
              <w:rPr>
                <w:rFonts w:cstheme="minorHAnsi"/>
                <w:sz w:val="20"/>
                <w:szCs w:val="20"/>
              </w:rPr>
              <w:t>I confirm the details above are correct. Should any details change subsequent to a bid being accepted, I will inform the Alpine Committee immediately. Officials listed must attend the event. Officials can only be substituted by officials with the correct accreditation and the Alpine Committee must be informed</w:t>
            </w:r>
          </w:p>
        </w:tc>
        <w:tc>
          <w:tcPr>
            <w:tcW w:w="2126" w:type="dxa"/>
          </w:tcPr>
          <w:p w14:paraId="1D1ACC9D" w14:textId="26585AB5" w:rsidR="00396B52" w:rsidRPr="00BA778E" w:rsidRDefault="00BA778E" w:rsidP="00DB403B">
            <w:pPr>
              <w:rPr>
                <w:rFonts w:cstheme="minorHAnsi"/>
                <w:color w:val="BFBFBF" w:themeColor="background1" w:themeShade="BF"/>
                <w:sz w:val="20"/>
                <w:szCs w:val="20"/>
              </w:rPr>
            </w:pPr>
            <w:r w:rsidRPr="00BA778E">
              <w:rPr>
                <w:rFonts w:cstheme="minorHAnsi"/>
                <w:color w:val="BFBFBF" w:themeColor="background1" w:themeShade="BF"/>
                <w:sz w:val="20"/>
                <w:szCs w:val="20"/>
              </w:rPr>
              <w:t>Signed</w:t>
            </w:r>
          </w:p>
        </w:tc>
      </w:tr>
      <w:tr w:rsidR="00396B52" w:rsidRPr="00BA778E" w14:paraId="7BD93198" w14:textId="77777777" w:rsidTr="00B9036B">
        <w:tc>
          <w:tcPr>
            <w:tcW w:w="7650" w:type="dxa"/>
          </w:tcPr>
          <w:p w14:paraId="31F2AA14" w14:textId="77777777" w:rsidR="00396B52" w:rsidRPr="00BA778E" w:rsidRDefault="00396B52" w:rsidP="00DB403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573859A" w14:textId="0D9F35F6" w:rsidR="00396B52" w:rsidRPr="00BA778E" w:rsidRDefault="00BA778E" w:rsidP="00DB403B">
            <w:pPr>
              <w:rPr>
                <w:rFonts w:cstheme="minorHAnsi"/>
                <w:color w:val="BFBFBF" w:themeColor="background1" w:themeShade="BF"/>
                <w:sz w:val="20"/>
                <w:szCs w:val="20"/>
              </w:rPr>
            </w:pPr>
            <w:r w:rsidRPr="00BA778E">
              <w:rPr>
                <w:rFonts w:cstheme="minorHAnsi"/>
                <w:color w:val="BFBFBF" w:themeColor="background1" w:themeShade="BF"/>
                <w:sz w:val="20"/>
                <w:szCs w:val="20"/>
              </w:rPr>
              <w:t>Date</w:t>
            </w:r>
          </w:p>
        </w:tc>
      </w:tr>
    </w:tbl>
    <w:p w14:paraId="714D72AB" w14:textId="7E21358C" w:rsidR="00BA778E" w:rsidRPr="00BA778E" w:rsidRDefault="00BA778E" w:rsidP="00DB403B">
      <w:pPr>
        <w:spacing w:after="0" w:line="240" w:lineRule="auto"/>
        <w:rPr>
          <w:rFonts w:cstheme="minorHAnsi"/>
          <w:sz w:val="20"/>
          <w:szCs w:val="20"/>
        </w:rPr>
      </w:pPr>
    </w:p>
    <w:p w14:paraId="5B10431B" w14:textId="77777777" w:rsidR="00BA778E" w:rsidRPr="00BA778E" w:rsidRDefault="00BA778E">
      <w:pPr>
        <w:rPr>
          <w:rFonts w:cstheme="minorHAnsi"/>
          <w:sz w:val="20"/>
          <w:szCs w:val="20"/>
        </w:rPr>
      </w:pPr>
      <w:r w:rsidRPr="00BA778E">
        <w:rPr>
          <w:rFonts w:cstheme="minorHAnsi"/>
          <w:sz w:val="20"/>
          <w:szCs w:val="20"/>
        </w:rPr>
        <w:br w:type="page"/>
      </w:r>
    </w:p>
    <w:p w14:paraId="64DFF0AE" w14:textId="2A73B67A" w:rsidR="00396B52" w:rsidRPr="00E65C23" w:rsidRDefault="00BA778E" w:rsidP="00DB403B">
      <w:pPr>
        <w:spacing w:after="0" w:line="240" w:lineRule="auto"/>
        <w:rPr>
          <w:rFonts w:cstheme="minorHAnsi"/>
          <w:sz w:val="20"/>
          <w:szCs w:val="20"/>
        </w:rPr>
      </w:pPr>
      <w:r w:rsidRPr="00E65C23">
        <w:rPr>
          <w:rFonts w:cstheme="minorHAnsi"/>
          <w:sz w:val="20"/>
          <w:szCs w:val="20"/>
        </w:rPr>
        <w:lastRenderedPageBreak/>
        <w:t>Additional Officials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BA778E" w:rsidRPr="00E65C23" w14:paraId="2E8C5E76" w14:textId="77777777" w:rsidTr="00BA778E">
        <w:tc>
          <w:tcPr>
            <w:tcW w:w="9016" w:type="dxa"/>
            <w:gridSpan w:val="2"/>
            <w:shd w:val="clear" w:color="auto" w:fill="F2F2F2" w:themeFill="background1" w:themeFillShade="F2"/>
          </w:tcPr>
          <w:p w14:paraId="24501041" w14:textId="5E4B601A" w:rsidR="00BA778E" w:rsidRPr="00E65C23" w:rsidRDefault="00BA778E" w:rsidP="00DB403B">
            <w:pPr>
              <w:rPr>
                <w:rFonts w:cstheme="minorHAnsi"/>
                <w:sz w:val="20"/>
                <w:szCs w:val="20"/>
              </w:rPr>
            </w:pPr>
            <w:r w:rsidRPr="00E65C23">
              <w:rPr>
                <w:rFonts w:cstheme="minorHAnsi"/>
                <w:sz w:val="20"/>
                <w:szCs w:val="20"/>
              </w:rPr>
              <w:t>Race Officials</w:t>
            </w:r>
          </w:p>
        </w:tc>
      </w:tr>
      <w:tr w:rsidR="00BA778E" w:rsidRPr="00E65C23" w14:paraId="18944889" w14:textId="77777777" w:rsidTr="00BA778E">
        <w:tc>
          <w:tcPr>
            <w:tcW w:w="2547" w:type="dxa"/>
          </w:tcPr>
          <w:p w14:paraId="5A10AE55" w14:textId="1389277F" w:rsidR="00BA778E" w:rsidRPr="00E65C23" w:rsidRDefault="00BA778E" w:rsidP="00DB403B">
            <w:pPr>
              <w:rPr>
                <w:rFonts w:cstheme="minorHAnsi"/>
                <w:sz w:val="20"/>
                <w:szCs w:val="20"/>
              </w:rPr>
            </w:pPr>
            <w:r w:rsidRPr="00E65C23">
              <w:rPr>
                <w:rFonts w:cstheme="minorHAnsi"/>
                <w:sz w:val="20"/>
                <w:szCs w:val="20"/>
              </w:rPr>
              <w:t>Name</w:t>
            </w:r>
          </w:p>
        </w:tc>
        <w:tc>
          <w:tcPr>
            <w:tcW w:w="6469" w:type="dxa"/>
          </w:tcPr>
          <w:p w14:paraId="4CFCC812" w14:textId="7CA017F7" w:rsidR="00BA778E" w:rsidRPr="00E65C23" w:rsidRDefault="00BA778E" w:rsidP="00DB403B">
            <w:pPr>
              <w:rPr>
                <w:rFonts w:cstheme="minorHAnsi"/>
                <w:sz w:val="20"/>
                <w:szCs w:val="20"/>
              </w:rPr>
            </w:pPr>
            <w:r w:rsidRPr="00E65C23">
              <w:rPr>
                <w:rFonts w:cstheme="minorHAnsi"/>
                <w:sz w:val="20"/>
                <w:szCs w:val="20"/>
              </w:rPr>
              <w:t>Level of Accreditation</w:t>
            </w:r>
          </w:p>
        </w:tc>
      </w:tr>
      <w:tr w:rsidR="00BA778E" w:rsidRPr="00E65C23" w14:paraId="4921500A" w14:textId="77777777" w:rsidTr="00BA778E">
        <w:tc>
          <w:tcPr>
            <w:tcW w:w="2547" w:type="dxa"/>
          </w:tcPr>
          <w:p w14:paraId="0BAF7C20" w14:textId="77777777" w:rsidR="00BA778E" w:rsidRPr="00E65C23" w:rsidRDefault="00BA778E" w:rsidP="00DB403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469" w:type="dxa"/>
          </w:tcPr>
          <w:p w14:paraId="66398E9F" w14:textId="77777777" w:rsidR="00BA778E" w:rsidRPr="00E65C23" w:rsidRDefault="00BA778E" w:rsidP="00DB403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A778E" w:rsidRPr="00E65C23" w14:paraId="540DDF44" w14:textId="77777777" w:rsidTr="00BA778E">
        <w:tc>
          <w:tcPr>
            <w:tcW w:w="2547" w:type="dxa"/>
          </w:tcPr>
          <w:p w14:paraId="1E086727" w14:textId="77777777" w:rsidR="00BA778E" w:rsidRPr="00E65C23" w:rsidRDefault="00BA778E" w:rsidP="00DB403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469" w:type="dxa"/>
          </w:tcPr>
          <w:p w14:paraId="4369FCA3" w14:textId="77777777" w:rsidR="00BA778E" w:rsidRPr="00E65C23" w:rsidRDefault="00BA778E" w:rsidP="00DB403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A778E" w:rsidRPr="00E65C23" w14:paraId="7D765BEC" w14:textId="77777777" w:rsidTr="00BA778E">
        <w:tc>
          <w:tcPr>
            <w:tcW w:w="2547" w:type="dxa"/>
          </w:tcPr>
          <w:p w14:paraId="333B1CAE" w14:textId="77777777" w:rsidR="00BA778E" w:rsidRPr="00E65C23" w:rsidRDefault="00BA778E" w:rsidP="00DB403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469" w:type="dxa"/>
          </w:tcPr>
          <w:p w14:paraId="7DC8050A" w14:textId="77777777" w:rsidR="00BA778E" w:rsidRPr="00E65C23" w:rsidRDefault="00BA778E" w:rsidP="00DB403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A778E" w:rsidRPr="00E65C23" w14:paraId="376DA78D" w14:textId="77777777" w:rsidTr="00BA778E">
        <w:tc>
          <w:tcPr>
            <w:tcW w:w="9016" w:type="dxa"/>
            <w:gridSpan w:val="2"/>
            <w:shd w:val="clear" w:color="auto" w:fill="F2F2F2" w:themeFill="background1" w:themeFillShade="F2"/>
          </w:tcPr>
          <w:p w14:paraId="6FCA1AA9" w14:textId="044B1702" w:rsidR="00BA778E" w:rsidRPr="00E65C23" w:rsidRDefault="00BA778E" w:rsidP="00DB403B">
            <w:pPr>
              <w:rPr>
                <w:rFonts w:cstheme="minorHAnsi"/>
                <w:sz w:val="20"/>
                <w:szCs w:val="20"/>
              </w:rPr>
            </w:pPr>
            <w:r w:rsidRPr="00E65C23">
              <w:rPr>
                <w:rFonts w:cstheme="minorHAnsi"/>
                <w:sz w:val="20"/>
                <w:szCs w:val="20"/>
              </w:rPr>
              <w:t>Course Setters</w:t>
            </w:r>
          </w:p>
        </w:tc>
      </w:tr>
      <w:tr w:rsidR="00BA778E" w:rsidRPr="00E65C23" w14:paraId="68CFD20F" w14:textId="77777777" w:rsidTr="00BA778E">
        <w:tc>
          <w:tcPr>
            <w:tcW w:w="2547" w:type="dxa"/>
          </w:tcPr>
          <w:p w14:paraId="04C1A444" w14:textId="53778D3C" w:rsidR="00BA778E" w:rsidRPr="00E65C23" w:rsidRDefault="00BA778E" w:rsidP="00DB403B">
            <w:pPr>
              <w:rPr>
                <w:rFonts w:cstheme="minorHAnsi"/>
                <w:sz w:val="20"/>
                <w:szCs w:val="20"/>
              </w:rPr>
            </w:pPr>
            <w:r w:rsidRPr="00E65C23">
              <w:rPr>
                <w:rFonts w:cstheme="minorHAnsi"/>
                <w:sz w:val="20"/>
                <w:szCs w:val="20"/>
              </w:rPr>
              <w:t>Name</w:t>
            </w:r>
          </w:p>
        </w:tc>
        <w:tc>
          <w:tcPr>
            <w:tcW w:w="6469" w:type="dxa"/>
          </w:tcPr>
          <w:p w14:paraId="13C78897" w14:textId="612521EF" w:rsidR="00BA778E" w:rsidRPr="00E65C23" w:rsidRDefault="00BA778E" w:rsidP="00DB403B">
            <w:pPr>
              <w:rPr>
                <w:rFonts w:cstheme="minorHAnsi"/>
                <w:sz w:val="20"/>
                <w:szCs w:val="20"/>
              </w:rPr>
            </w:pPr>
            <w:r w:rsidRPr="00E65C23">
              <w:rPr>
                <w:rFonts w:cstheme="minorHAnsi"/>
                <w:sz w:val="20"/>
                <w:szCs w:val="20"/>
              </w:rPr>
              <w:t>List</w:t>
            </w:r>
          </w:p>
        </w:tc>
      </w:tr>
      <w:tr w:rsidR="00BA778E" w:rsidRPr="00E65C23" w14:paraId="1FE02C11" w14:textId="77777777" w:rsidTr="00BA778E">
        <w:tc>
          <w:tcPr>
            <w:tcW w:w="2547" w:type="dxa"/>
          </w:tcPr>
          <w:p w14:paraId="07BA750D" w14:textId="77777777" w:rsidR="00BA778E" w:rsidRPr="00E65C23" w:rsidRDefault="00BA778E" w:rsidP="00DB403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469" w:type="dxa"/>
          </w:tcPr>
          <w:p w14:paraId="172920E8" w14:textId="77777777" w:rsidR="00BA778E" w:rsidRPr="00E65C23" w:rsidRDefault="00BA778E" w:rsidP="00DB403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A778E" w:rsidRPr="00E65C23" w14:paraId="617121D1" w14:textId="77777777" w:rsidTr="00BA778E">
        <w:tc>
          <w:tcPr>
            <w:tcW w:w="2547" w:type="dxa"/>
          </w:tcPr>
          <w:p w14:paraId="2A9F60A9" w14:textId="77777777" w:rsidR="00BA778E" w:rsidRPr="00E65C23" w:rsidRDefault="00BA778E" w:rsidP="00DB403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469" w:type="dxa"/>
          </w:tcPr>
          <w:p w14:paraId="3F4BFE8C" w14:textId="77777777" w:rsidR="00BA778E" w:rsidRPr="00E65C23" w:rsidRDefault="00BA778E" w:rsidP="00DB403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A778E" w:rsidRPr="00E65C23" w14:paraId="1949F4D6" w14:textId="77777777" w:rsidTr="00BA778E">
        <w:tc>
          <w:tcPr>
            <w:tcW w:w="2547" w:type="dxa"/>
          </w:tcPr>
          <w:p w14:paraId="39195C5C" w14:textId="77777777" w:rsidR="00BA778E" w:rsidRPr="00E65C23" w:rsidRDefault="00BA778E" w:rsidP="00DB403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469" w:type="dxa"/>
          </w:tcPr>
          <w:p w14:paraId="1CF90BE4" w14:textId="77777777" w:rsidR="00BA778E" w:rsidRPr="00E65C23" w:rsidRDefault="00BA778E" w:rsidP="00DB403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A778E" w:rsidRPr="00E65C23" w14:paraId="6F32638D" w14:textId="77777777" w:rsidTr="00BA778E">
        <w:tc>
          <w:tcPr>
            <w:tcW w:w="9016" w:type="dxa"/>
            <w:gridSpan w:val="2"/>
            <w:shd w:val="clear" w:color="auto" w:fill="F2F2F2" w:themeFill="background1" w:themeFillShade="F2"/>
          </w:tcPr>
          <w:p w14:paraId="22FD6C59" w14:textId="3A76464E" w:rsidR="00BA778E" w:rsidRPr="00E65C23" w:rsidRDefault="00BA778E" w:rsidP="00DB403B">
            <w:pPr>
              <w:rPr>
                <w:rFonts w:cstheme="minorHAnsi"/>
                <w:sz w:val="20"/>
                <w:szCs w:val="20"/>
              </w:rPr>
            </w:pPr>
            <w:r w:rsidRPr="00E65C23">
              <w:rPr>
                <w:rFonts w:cstheme="minorHAnsi"/>
                <w:sz w:val="20"/>
                <w:szCs w:val="20"/>
              </w:rPr>
              <w:t>Coaches</w:t>
            </w:r>
          </w:p>
        </w:tc>
      </w:tr>
      <w:tr w:rsidR="00BA778E" w:rsidRPr="00E65C23" w14:paraId="7E0D7156" w14:textId="77777777" w:rsidTr="00BA778E">
        <w:tc>
          <w:tcPr>
            <w:tcW w:w="2547" w:type="dxa"/>
          </w:tcPr>
          <w:p w14:paraId="4DED7C32" w14:textId="56108EEA" w:rsidR="00BA778E" w:rsidRPr="00E65C23" w:rsidRDefault="00BA778E" w:rsidP="00DB403B">
            <w:pPr>
              <w:rPr>
                <w:rFonts w:cstheme="minorHAnsi"/>
                <w:sz w:val="20"/>
                <w:szCs w:val="20"/>
              </w:rPr>
            </w:pPr>
            <w:r w:rsidRPr="00E65C23">
              <w:rPr>
                <w:rFonts w:cstheme="minorHAnsi"/>
                <w:sz w:val="20"/>
                <w:szCs w:val="20"/>
              </w:rPr>
              <w:t>Name</w:t>
            </w:r>
          </w:p>
        </w:tc>
        <w:tc>
          <w:tcPr>
            <w:tcW w:w="6469" w:type="dxa"/>
          </w:tcPr>
          <w:p w14:paraId="2AC260EF" w14:textId="3BE848F0" w:rsidR="00BA778E" w:rsidRPr="00E65C23" w:rsidRDefault="00BA778E" w:rsidP="00DB403B">
            <w:pPr>
              <w:rPr>
                <w:rFonts w:cstheme="minorHAnsi"/>
                <w:sz w:val="20"/>
                <w:szCs w:val="20"/>
              </w:rPr>
            </w:pPr>
            <w:r w:rsidRPr="00E65C23">
              <w:rPr>
                <w:rFonts w:cstheme="minorHAnsi"/>
                <w:sz w:val="20"/>
                <w:szCs w:val="20"/>
              </w:rPr>
              <w:t>Level of Qualification</w:t>
            </w:r>
          </w:p>
        </w:tc>
      </w:tr>
      <w:tr w:rsidR="00BA778E" w:rsidRPr="00E65C23" w14:paraId="1E37189E" w14:textId="77777777" w:rsidTr="00BA778E">
        <w:tc>
          <w:tcPr>
            <w:tcW w:w="2547" w:type="dxa"/>
          </w:tcPr>
          <w:p w14:paraId="1B976D5A" w14:textId="77777777" w:rsidR="00BA778E" w:rsidRPr="00E65C23" w:rsidRDefault="00BA778E" w:rsidP="00DB403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469" w:type="dxa"/>
          </w:tcPr>
          <w:p w14:paraId="1B4AC367" w14:textId="77777777" w:rsidR="00BA778E" w:rsidRPr="00E65C23" w:rsidRDefault="00BA778E" w:rsidP="00DB403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A778E" w:rsidRPr="00E65C23" w14:paraId="2832A1A7" w14:textId="77777777" w:rsidTr="00BA778E">
        <w:tc>
          <w:tcPr>
            <w:tcW w:w="2547" w:type="dxa"/>
          </w:tcPr>
          <w:p w14:paraId="5C727835" w14:textId="77777777" w:rsidR="00BA778E" w:rsidRPr="00E65C23" w:rsidRDefault="00BA778E" w:rsidP="00DB403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469" w:type="dxa"/>
          </w:tcPr>
          <w:p w14:paraId="2E7A62F2" w14:textId="77777777" w:rsidR="00BA778E" w:rsidRPr="00E65C23" w:rsidRDefault="00BA778E" w:rsidP="00DB403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A778E" w:rsidRPr="00E65C23" w14:paraId="4B98B548" w14:textId="77777777" w:rsidTr="00BA778E">
        <w:tc>
          <w:tcPr>
            <w:tcW w:w="2547" w:type="dxa"/>
          </w:tcPr>
          <w:p w14:paraId="71DC2E8D" w14:textId="77777777" w:rsidR="00BA778E" w:rsidRPr="00E65C23" w:rsidRDefault="00BA778E" w:rsidP="00DB403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469" w:type="dxa"/>
          </w:tcPr>
          <w:p w14:paraId="26F2CC6A" w14:textId="77777777" w:rsidR="00BA778E" w:rsidRPr="00E65C23" w:rsidRDefault="00BA778E" w:rsidP="00DB403B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7C28209C" w14:textId="3C6F5C87" w:rsidR="00BA778E" w:rsidRPr="00E65C23" w:rsidRDefault="00BA778E" w:rsidP="00DB403B">
      <w:pPr>
        <w:spacing w:after="0" w:line="240" w:lineRule="auto"/>
        <w:rPr>
          <w:rFonts w:cstheme="minorHAnsi"/>
          <w:sz w:val="20"/>
          <w:szCs w:val="20"/>
        </w:rPr>
      </w:pPr>
    </w:p>
    <w:p w14:paraId="48BF05AB" w14:textId="2834680C" w:rsidR="00BA778E" w:rsidRPr="00E65C23" w:rsidRDefault="00BA778E" w:rsidP="00DB403B">
      <w:pPr>
        <w:spacing w:after="0" w:line="240" w:lineRule="auto"/>
        <w:rPr>
          <w:rFonts w:cstheme="minorHAnsi"/>
          <w:sz w:val="20"/>
          <w:szCs w:val="20"/>
        </w:rPr>
      </w:pPr>
      <w:r w:rsidRPr="00E65C23">
        <w:rPr>
          <w:rFonts w:cstheme="minorHAnsi"/>
          <w:sz w:val="20"/>
          <w:szCs w:val="20"/>
        </w:rPr>
        <w:t>Supporting Statement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778E" w:rsidRPr="00E65C23" w14:paraId="642FF4E8" w14:textId="77777777" w:rsidTr="00BA778E">
        <w:tc>
          <w:tcPr>
            <w:tcW w:w="9016" w:type="dxa"/>
          </w:tcPr>
          <w:p w14:paraId="11397451" w14:textId="77777777" w:rsidR="00BA778E" w:rsidRPr="00E65C23" w:rsidRDefault="00BA778E" w:rsidP="00DB403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A778E" w:rsidRPr="00E65C23" w14:paraId="2B14FFFE" w14:textId="77777777" w:rsidTr="00BA778E">
        <w:tc>
          <w:tcPr>
            <w:tcW w:w="9016" w:type="dxa"/>
          </w:tcPr>
          <w:p w14:paraId="1ED34BF0" w14:textId="77777777" w:rsidR="00BA778E" w:rsidRPr="00E65C23" w:rsidRDefault="00BA778E" w:rsidP="00DB403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A778E" w:rsidRPr="00E65C23" w14:paraId="1F8FC8C5" w14:textId="77777777" w:rsidTr="00BA778E">
        <w:tc>
          <w:tcPr>
            <w:tcW w:w="9016" w:type="dxa"/>
          </w:tcPr>
          <w:p w14:paraId="5FAD89E4" w14:textId="77777777" w:rsidR="00BA778E" w:rsidRPr="00E65C23" w:rsidRDefault="00BA778E" w:rsidP="00DB403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A778E" w:rsidRPr="00E65C23" w14:paraId="67E52C72" w14:textId="77777777" w:rsidTr="00BA778E">
        <w:tc>
          <w:tcPr>
            <w:tcW w:w="9016" w:type="dxa"/>
          </w:tcPr>
          <w:p w14:paraId="6A15F858" w14:textId="77777777" w:rsidR="00BA778E" w:rsidRPr="00E65C23" w:rsidRDefault="00BA778E" w:rsidP="00DB403B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4AE104AE" w14:textId="77777777" w:rsidR="00BA778E" w:rsidRPr="00E65C23" w:rsidRDefault="00BA778E" w:rsidP="00DB403B">
      <w:pPr>
        <w:spacing w:after="0" w:line="240" w:lineRule="auto"/>
        <w:rPr>
          <w:rFonts w:cstheme="minorHAnsi"/>
          <w:sz w:val="20"/>
          <w:szCs w:val="20"/>
        </w:rPr>
      </w:pPr>
    </w:p>
    <w:sectPr w:rsidR="00BA778E" w:rsidRPr="00E65C2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F21165" w14:textId="77777777" w:rsidR="0029423B" w:rsidRDefault="0029423B" w:rsidP="00E644D3">
      <w:pPr>
        <w:spacing w:after="0" w:line="240" w:lineRule="auto"/>
      </w:pPr>
      <w:r>
        <w:separator/>
      </w:r>
    </w:p>
  </w:endnote>
  <w:endnote w:type="continuationSeparator" w:id="0">
    <w:p w14:paraId="436815A9" w14:textId="77777777" w:rsidR="0029423B" w:rsidRDefault="0029423B" w:rsidP="00E64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E04FA1" w14:textId="77777777" w:rsidR="0029423B" w:rsidRDefault="002942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8A7CC8" w14:textId="63CE96B9" w:rsidR="0029423B" w:rsidRPr="00F25F6F" w:rsidRDefault="0029423B" w:rsidP="007A0497">
    <w:pPr>
      <w:pStyle w:val="Footer"/>
      <w:rPr>
        <w:color w:val="24135F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1" locked="0" layoutInCell="1" allowOverlap="1" wp14:anchorId="45794AD3" wp14:editId="20DFA644">
              <wp:simplePos x="0" y="0"/>
              <wp:positionH relativeFrom="column">
                <wp:posOffset>2752134</wp:posOffset>
              </wp:positionH>
              <wp:positionV relativeFrom="paragraph">
                <wp:posOffset>-311446</wp:posOffset>
              </wp:positionV>
              <wp:extent cx="3572510" cy="616585"/>
              <wp:effectExtent l="0" t="0" r="8890" b="0"/>
              <wp:wrapTight wrapText="bothSides">
                <wp:wrapPolygon edited="0">
                  <wp:start x="0" y="0"/>
                  <wp:lineTo x="0" y="20688"/>
                  <wp:lineTo x="21539" y="20688"/>
                  <wp:lineTo x="21539" y="0"/>
                  <wp:lineTo x="0" y="0"/>
                </wp:wrapPolygon>
              </wp:wrapTight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72510" cy="6165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8D6BCE" w14:textId="77777777" w:rsidR="0029423B" w:rsidRPr="00F25F6F" w:rsidRDefault="0029423B" w:rsidP="007A0497">
                          <w:pPr>
                            <w:spacing w:after="0" w:line="240" w:lineRule="auto"/>
                            <w:rPr>
                              <w:rFonts w:cstheme="minorHAnsi"/>
                              <w:color w:val="24135F"/>
                              <w:shd w:val="clear" w:color="auto" w:fill="FFFFFF"/>
                            </w:rPr>
                          </w:pPr>
                          <w:r w:rsidRPr="00F25F6F">
                            <w:rPr>
                              <w:rFonts w:cstheme="minorHAnsi"/>
                              <w:b/>
                              <w:bCs/>
                              <w:color w:val="24135F"/>
                              <w:shd w:val="clear" w:color="auto" w:fill="FFFFFF"/>
                            </w:rPr>
                            <w:t>Snowsport England</w:t>
                          </w:r>
                          <w:r w:rsidRPr="00F25F6F">
                            <w:rPr>
                              <w:rFonts w:cstheme="minorHAnsi"/>
                              <w:color w:val="24135F"/>
                              <w:shd w:val="clear" w:color="auto" w:fill="FFFFFF"/>
                            </w:rPr>
                            <w:t xml:space="preserve">, SportPark, Loughborough University, </w:t>
                          </w:r>
                        </w:p>
                        <w:p w14:paraId="666D1E10" w14:textId="7F2D3986" w:rsidR="0029423B" w:rsidRDefault="0029423B" w:rsidP="007A0497">
                          <w:pPr>
                            <w:spacing w:after="0" w:line="240" w:lineRule="auto"/>
                            <w:rPr>
                              <w:rFonts w:cstheme="minorHAnsi"/>
                              <w:color w:val="24135F"/>
                              <w:shd w:val="clear" w:color="auto" w:fill="FFFFFF"/>
                            </w:rPr>
                          </w:pPr>
                          <w:r w:rsidRPr="00F25F6F">
                            <w:rPr>
                              <w:rFonts w:cstheme="minorHAnsi"/>
                              <w:color w:val="24135F"/>
                              <w:shd w:val="clear" w:color="auto" w:fill="FFFFFF"/>
                            </w:rPr>
                            <w:t>3 Oakwood Drive, Loughborough, Leicestershire, LE11 3QF</w:t>
                          </w:r>
                        </w:p>
                        <w:p w14:paraId="03272E29" w14:textId="4B9D8961" w:rsidR="0029423B" w:rsidRPr="00F25F6F" w:rsidRDefault="0029423B" w:rsidP="007A0497">
                          <w:pPr>
                            <w:spacing w:after="0" w:line="240" w:lineRule="auto"/>
                            <w:rPr>
                              <w:rFonts w:cstheme="minorHAnsi"/>
                              <w:color w:val="24135F"/>
                              <w:shd w:val="clear" w:color="auto" w:fill="FFFFFF"/>
                            </w:rPr>
                          </w:pPr>
                          <w:r w:rsidRPr="00F25F6F">
                            <w:rPr>
                              <w:rFonts w:cstheme="minorHAnsi"/>
                              <w:b/>
                              <w:bCs/>
                              <w:color w:val="24135F"/>
                              <w:shd w:val="clear" w:color="auto" w:fill="FFFFFF"/>
                            </w:rPr>
                            <w:t>Company number:</w:t>
                          </w:r>
                          <w:r>
                            <w:rPr>
                              <w:rFonts w:cstheme="minorHAnsi"/>
                              <w:color w:val="24135F"/>
                              <w:shd w:val="clear" w:color="auto" w:fill="FFFFFF"/>
                            </w:rPr>
                            <w:t xml:space="preserve"> 01517634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794AD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16.7pt;margin-top:-24.5pt;width:281.3pt;height:48.5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" stroked="f">
              <v:textbox>
                <w:txbxContent>
                  <w:p w14:paraId="018D6BCE" w14:textId="77777777" w:rsidR="0029423B" w:rsidRPr="00F25F6F" w:rsidRDefault="0029423B" w:rsidP="007A0497">
                    <w:pPr>
                      <w:spacing w:after="0" w:line="240" w:lineRule="auto"/>
                      <w:rPr>
                        <w:rFonts w:cstheme="minorHAnsi"/>
                        <w:color w:val="24135F"/>
                        <w:shd w:val="clear" w:color="auto" w:fill="FFFFFF"/>
                      </w:rPr>
                    </w:pPr>
                    <w:r w:rsidRPr="00F25F6F">
                      <w:rPr>
                        <w:rFonts w:cstheme="minorHAnsi"/>
                        <w:b/>
                        <w:bCs/>
                        <w:color w:val="24135F"/>
                        <w:shd w:val="clear" w:color="auto" w:fill="FFFFFF"/>
                      </w:rPr>
                      <w:t>Snowsport England</w:t>
                    </w:r>
                    <w:r w:rsidRPr="00F25F6F">
                      <w:rPr>
                        <w:rFonts w:cstheme="minorHAnsi"/>
                        <w:color w:val="24135F"/>
                        <w:shd w:val="clear" w:color="auto" w:fill="FFFFFF"/>
                      </w:rPr>
                      <w:t xml:space="preserve">, SportPark, Loughborough University, </w:t>
                    </w:r>
                  </w:p>
                  <w:p w14:paraId="666D1E10" w14:textId="7F2D3986" w:rsidR="0029423B" w:rsidRDefault="0029423B" w:rsidP="007A0497">
                    <w:pPr>
                      <w:spacing w:after="0" w:line="240" w:lineRule="auto"/>
                      <w:rPr>
                        <w:rFonts w:cstheme="minorHAnsi"/>
                        <w:color w:val="24135F"/>
                        <w:shd w:val="clear" w:color="auto" w:fill="FFFFFF"/>
                      </w:rPr>
                    </w:pPr>
                    <w:r w:rsidRPr="00F25F6F">
                      <w:rPr>
                        <w:rFonts w:cstheme="minorHAnsi"/>
                        <w:color w:val="24135F"/>
                        <w:shd w:val="clear" w:color="auto" w:fill="FFFFFF"/>
                      </w:rPr>
                      <w:t>3 Oakwood Drive, Loughborough, Leicestershire, LE11 3QF</w:t>
                    </w:r>
                  </w:p>
                  <w:p w14:paraId="03272E29" w14:textId="4B9D8961" w:rsidR="0029423B" w:rsidRPr="00F25F6F" w:rsidRDefault="0029423B" w:rsidP="007A0497">
                    <w:pPr>
                      <w:spacing w:after="0" w:line="240" w:lineRule="auto"/>
                      <w:rPr>
                        <w:rFonts w:cstheme="minorHAnsi"/>
                        <w:color w:val="24135F"/>
                        <w:shd w:val="clear" w:color="auto" w:fill="FFFFFF"/>
                      </w:rPr>
                    </w:pPr>
                    <w:r w:rsidRPr="00F25F6F">
                      <w:rPr>
                        <w:rFonts w:cstheme="minorHAnsi"/>
                        <w:b/>
                        <w:bCs/>
                        <w:color w:val="24135F"/>
                        <w:shd w:val="clear" w:color="auto" w:fill="FFFFFF"/>
                      </w:rPr>
                      <w:t>Company number:</w:t>
                    </w:r>
                    <w:r>
                      <w:rPr>
                        <w:rFonts w:cstheme="minorHAnsi"/>
                        <w:color w:val="24135F"/>
                        <w:shd w:val="clear" w:color="auto" w:fill="FFFFFF"/>
                      </w:rPr>
                      <w:t xml:space="preserve"> 01517634 </w:t>
                    </w:r>
                  </w:p>
                </w:txbxContent>
              </v:textbox>
              <w10:wrap type="tigh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1" locked="0" layoutInCell="1" allowOverlap="1" wp14:anchorId="0A94940D" wp14:editId="157DBEF3">
              <wp:simplePos x="0" y="0"/>
              <wp:positionH relativeFrom="margin">
                <wp:align>left</wp:align>
              </wp:positionH>
              <wp:positionV relativeFrom="paragraph">
                <wp:posOffset>-306883</wp:posOffset>
              </wp:positionV>
              <wp:extent cx="2360930" cy="637540"/>
              <wp:effectExtent l="0" t="0" r="0" b="0"/>
              <wp:wrapTight wrapText="bothSides">
                <wp:wrapPolygon edited="0">
                  <wp:start x="0" y="0"/>
                  <wp:lineTo x="0" y="20653"/>
                  <wp:lineTo x="21361" y="20653"/>
                  <wp:lineTo x="21361" y="0"/>
                  <wp:lineTo x="0" y="0"/>
                </wp:wrapPolygon>
              </wp:wrapTight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6375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B22780" w14:textId="77777777" w:rsidR="0029423B" w:rsidRDefault="0029423B" w:rsidP="007A0497">
                          <w:pPr>
                            <w:pStyle w:val="Footer"/>
                          </w:pPr>
                          <w:r>
                            <w:rPr>
                              <w:b/>
                              <w:bCs/>
                              <w:color w:val="F9423A"/>
                            </w:rPr>
                            <w:t>E</w:t>
                          </w:r>
                          <w:r w:rsidRPr="00F25F6F">
                            <w:rPr>
                              <w:b/>
                              <w:bCs/>
                              <w:color w:val="F9423A"/>
                            </w:rPr>
                            <w:t>:</w:t>
                          </w:r>
                          <w:r>
                            <w:t xml:space="preserve"> </w:t>
                          </w:r>
                          <w:r w:rsidRPr="00F25F6F">
                            <w:rPr>
                              <w:color w:val="24135F"/>
                            </w:rPr>
                            <w:t>info@snowsportengland.org.uk</w:t>
                          </w:r>
                          <w:r>
                            <w:rPr>
                              <w:color w:val="24135F"/>
                            </w:rPr>
                            <w:t xml:space="preserve"> </w:t>
                          </w:r>
                        </w:p>
                        <w:p w14:paraId="17A24BC5" w14:textId="77777777" w:rsidR="0029423B" w:rsidRDefault="0029423B" w:rsidP="007A0497">
                          <w:pPr>
                            <w:pStyle w:val="Footer"/>
                          </w:pPr>
                          <w:r w:rsidRPr="00F25F6F">
                            <w:rPr>
                              <w:b/>
                              <w:bCs/>
                              <w:color w:val="F9423A"/>
                            </w:rPr>
                            <w:t>T:</w:t>
                          </w:r>
                          <w:r>
                            <w:t xml:space="preserve"> </w:t>
                          </w:r>
                          <w:r w:rsidRPr="00F25F6F">
                            <w:rPr>
                              <w:color w:val="24135F"/>
                            </w:rPr>
                            <w:t>01509 232323</w:t>
                          </w:r>
                        </w:p>
                        <w:p w14:paraId="4841781E" w14:textId="77777777" w:rsidR="0029423B" w:rsidRPr="00F25F6F" w:rsidRDefault="0029423B" w:rsidP="007A0497">
                          <w:pPr>
                            <w:pStyle w:val="Footer"/>
                            <w:rPr>
                              <w:color w:val="24135F"/>
                            </w:rPr>
                          </w:pPr>
                          <w:r w:rsidRPr="00F25F6F">
                            <w:rPr>
                              <w:b/>
                              <w:bCs/>
                              <w:color w:val="F9423A"/>
                            </w:rPr>
                            <w:t>W:</w:t>
                          </w:r>
                          <w:r>
                            <w:t xml:space="preserve"> </w:t>
                          </w:r>
                          <w:r w:rsidRPr="00F25F6F">
                            <w:rPr>
                              <w:color w:val="24135F"/>
                            </w:rPr>
                            <w:t xml:space="preserve">snowsportengland.org.uk </w:t>
                          </w:r>
                        </w:p>
                        <w:p w14:paraId="12A9EF8B" w14:textId="77777777" w:rsidR="0029423B" w:rsidRDefault="0029423B" w:rsidP="007A0497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94940D" id="_x0000_s1027" type="#_x0000_t202" style="position:absolute;margin-left:0;margin-top:-24.15pt;width:185.9pt;height:50.2pt;z-index:-251653120;visibility:visible;mso-wrap-style:square;mso-width-percent:40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" stroked="f">
              <v:textbox>
                <w:txbxContent>
                  <w:p w14:paraId="52B22780" w14:textId="77777777" w:rsidR="0029423B" w:rsidRDefault="0029423B" w:rsidP="007A0497">
                    <w:pPr>
                      <w:pStyle w:val="Footer"/>
                    </w:pPr>
                    <w:r>
                      <w:rPr>
                        <w:b/>
                        <w:bCs/>
                        <w:color w:val="F9423A"/>
                      </w:rPr>
                      <w:t>E</w:t>
                    </w:r>
                    <w:r w:rsidRPr="00F25F6F">
                      <w:rPr>
                        <w:b/>
                        <w:bCs/>
                        <w:color w:val="F9423A"/>
                      </w:rPr>
                      <w:t>:</w:t>
                    </w:r>
                    <w:r>
                      <w:t xml:space="preserve"> </w:t>
                    </w:r>
                    <w:r w:rsidRPr="00F25F6F">
                      <w:rPr>
                        <w:color w:val="24135F"/>
                      </w:rPr>
                      <w:t>info@snowsportengland.org.uk</w:t>
                    </w:r>
                    <w:r>
                      <w:rPr>
                        <w:color w:val="24135F"/>
                      </w:rPr>
                      <w:t xml:space="preserve"> </w:t>
                    </w:r>
                  </w:p>
                  <w:p w14:paraId="17A24BC5" w14:textId="77777777" w:rsidR="0029423B" w:rsidRDefault="0029423B" w:rsidP="007A0497">
                    <w:pPr>
                      <w:pStyle w:val="Footer"/>
                    </w:pPr>
                    <w:r w:rsidRPr="00F25F6F">
                      <w:rPr>
                        <w:b/>
                        <w:bCs/>
                        <w:color w:val="F9423A"/>
                      </w:rPr>
                      <w:t>T:</w:t>
                    </w:r>
                    <w:r>
                      <w:t xml:space="preserve"> </w:t>
                    </w:r>
                    <w:r w:rsidRPr="00F25F6F">
                      <w:rPr>
                        <w:color w:val="24135F"/>
                      </w:rPr>
                      <w:t>01509 232323</w:t>
                    </w:r>
                  </w:p>
                  <w:p w14:paraId="4841781E" w14:textId="77777777" w:rsidR="0029423B" w:rsidRPr="00F25F6F" w:rsidRDefault="0029423B" w:rsidP="007A0497">
                    <w:pPr>
                      <w:pStyle w:val="Footer"/>
                      <w:rPr>
                        <w:color w:val="24135F"/>
                      </w:rPr>
                    </w:pPr>
                    <w:r w:rsidRPr="00F25F6F">
                      <w:rPr>
                        <w:b/>
                        <w:bCs/>
                        <w:color w:val="F9423A"/>
                      </w:rPr>
                      <w:t>W:</w:t>
                    </w:r>
                    <w:r>
                      <w:t xml:space="preserve"> </w:t>
                    </w:r>
                    <w:r w:rsidRPr="00F25F6F">
                      <w:rPr>
                        <w:color w:val="24135F"/>
                      </w:rPr>
                      <w:t xml:space="preserve">snowsportengland.org.uk </w:t>
                    </w:r>
                  </w:p>
                  <w:p w14:paraId="12A9EF8B" w14:textId="77777777" w:rsidR="0029423B" w:rsidRDefault="0029423B" w:rsidP="007A0497"/>
                </w:txbxContent>
              </v:textbox>
              <w10:wrap type="tight" anchorx="margin"/>
            </v:shape>
          </w:pict>
        </mc:Fallback>
      </mc:AlternateContent>
    </w:r>
    <w:r w:rsidRPr="00F25F6F">
      <w:rPr>
        <w:b/>
        <w:bCs/>
        <w:noProof/>
        <w:color w:val="F9423A"/>
      </w:rPr>
      <w:drawing>
        <wp:anchor distT="0" distB="0" distL="114300" distR="114300" simplePos="0" relativeHeight="251659264" behindDoc="1" locked="0" layoutInCell="1" allowOverlap="1" wp14:anchorId="0CE90EBE" wp14:editId="5CDB2D79">
          <wp:simplePos x="0" y="0"/>
          <wp:positionH relativeFrom="page">
            <wp:align>left</wp:align>
          </wp:positionH>
          <wp:positionV relativeFrom="paragraph">
            <wp:posOffset>-1251585</wp:posOffset>
          </wp:positionV>
          <wp:extent cx="607823" cy="1409679"/>
          <wp:effectExtent l="0" t="0" r="1905" b="635"/>
          <wp:wrapTight wrapText="bothSides">
            <wp:wrapPolygon edited="0">
              <wp:start x="0" y="0"/>
              <wp:lineTo x="0" y="21318"/>
              <wp:lineTo x="20991" y="21318"/>
              <wp:lineTo x="20991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823" cy="14096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FE30A8" w14:textId="77777777" w:rsidR="0029423B" w:rsidRDefault="002942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F0B553" w14:textId="77777777" w:rsidR="0029423B" w:rsidRDefault="0029423B" w:rsidP="00E644D3">
      <w:pPr>
        <w:spacing w:after="0" w:line="240" w:lineRule="auto"/>
      </w:pPr>
      <w:r>
        <w:separator/>
      </w:r>
    </w:p>
  </w:footnote>
  <w:footnote w:type="continuationSeparator" w:id="0">
    <w:p w14:paraId="28BD7AD2" w14:textId="77777777" w:rsidR="0029423B" w:rsidRDefault="0029423B" w:rsidP="00E644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B202DE" w14:textId="77777777" w:rsidR="0029423B" w:rsidRDefault="002942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FF819C" w14:textId="388FAB9C" w:rsidR="0029423B" w:rsidRDefault="0029423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AB763B3" wp14:editId="714E39D9">
          <wp:simplePos x="0" y="0"/>
          <wp:positionH relativeFrom="margin">
            <wp:align>right</wp:align>
          </wp:positionH>
          <wp:positionV relativeFrom="paragraph">
            <wp:posOffset>-236418</wp:posOffset>
          </wp:positionV>
          <wp:extent cx="2486660" cy="996950"/>
          <wp:effectExtent l="0" t="0" r="0" b="0"/>
          <wp:wrapTight wrapText="bothSides">
            <wp:wrapPolygon edited="0">
              <wp:start x="2482" y="5778"/>
              <wp:lineTo x="1820" y="9080"/>
              <wp:lineTo x="2151" y="10731"/>
              <wp:lineTo x="6123" y="13208"/>
              <wp:lineTo x="6123" y="15271"/>
              <wp:lineTo x="18864" y="15271"/>
              <wp:lineTo x="21181" y="7017"/>
              <wp:lineTo x="21181" y="5778"/>
              <wp:lineTo x="2482" y="5778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22"/>
                  <a:stretch/>
                </pic:blipFill>
                <pic:spPr bwMode="auto">
                  <a:xfrm>
                    <a:off x="0" y="0"/>
                    <a:ext cx="2486660" cy="9969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FB0B54" w14:textId="77777777" w:rsidR="0029423B" w:rsidRDefault="002942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6C7382"/>
    <w:multiLevelType w:val="hybridMultilevel"/>
    <w:tmpl w:val="3C1EBD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4D3"/>
    <w:rsid w:val="00020AFF"/>
    <w:rsid w:val="00227E9E"/>
    <w:rsid w:val="0029423B"/>
    <w:rsid w:val="00396B52"/>
    <w:rsid w:val="00496DE3"/>
    <w:rsid w:val="005B47D6"/>
    <w:rsid w:val="00610C59"/>
    <w:rsid w:val="00625D89"/>
    <w:rsid w:val="006271B1"/>
    <w:rsid w:val="00646AFB"/>
    <w:rsid w:val="006B01A5"/>
    <w:rsid w:val="00737B77"/>
    <w:rsid w:val="00765AFB"/>
    <w:rsid w:val="007A0497"/>
    <w:rsid w:val="00843188"/>
    <w:rsid w:val="0087613A"/>
    <w:rsid w:val="009E1712"/>
    <w:rsid w:val="00AD67BC"/>
    <w:rsid w:val="00B9036B"/>
    <w:rsid w:val="00BA778E"/>
    <w:rsid w:val="00DB403B"/>
    <w:rsid w:val="00E644D3"/>
    <w:rsid w:val="00E65C23"/>
    <w:rsid w:val="00ED6B00"/>
    <w:rsid w:val="00F2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B78D46"/>
  <w15:chartTrackingRefBased/>
  <w15:docId w15:val="{5AD535C2-2C13-4B99-8927-C8DD7E78A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44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4D3"/>
  </w:style>
  <w:style w:type="paragraph" w:styleId="Footer">
    <w:name w:val="footer"/>
    <w:basedOn w:val="Normal"/>
    <w:link w:val="FooterChar"/>
    <w:uiPriority w:val="99"/>
    <w:unhideWhenUsed/>
    <w:rsid w:val="00E644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44D3"/>
  </w:style>
  <w:style w:type="character" w:styleId="Hyperlink">
    <w:name w:val="Hyperlink"/>
    <w:basedOn w:val="DefaultParagraphFont"/>
    <w:uiPriority w:val="99"/>
    <w:unhideWhenUsed/>
    <w:rsid w:val="00F25F6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5F6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271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96B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lpineofficials@snowsportengland.org.uk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lpineofficials@snowsportengland.org.uk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alpineofficials@snowsportengland.org.uk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12" ma:contentTypeDescription="Create a new document." ma:contentTypeScope="" ma:versionID="379b3ec4ca0154a8d2b9a69da3161951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207ef0921d5d22c666b59c17313ba80b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6BA0538-FBF5-4393-B369-BDF8E23228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6F3B1C-2140-458D-A2D9-9487DEE5FE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47CD46-74FA-4C97-B1DF-6A8979456430}">
  <ds:schemaRefs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6de952fb-994f-4cef-bf88-d9a2a2d17181"/>
    <ds:schemaRef ds:uri="http://schemas.microsoft.com/office/2006/metadata/properties"/>
    <ds:schemaRef ds:uri="http://purl.org/dc/elements/1.1/"/>
    <ds:schemaRef ds:uri="http://purl.org/dc/dcmitype/"/>
    <ds:schemaRef ds:uri="3b093348-5c87-48f4-827d-e07c07a7cd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BD240CB.dotm</Template>
  <TotalTime>13</TotalTime>
  <Pages>3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Van Nieuwenhuijzen</dc:creator>
  <cp:keywords/>
  <dc:description/>
  <cp:lastModifiedBy>Andrew Hjort</cp:lastModifiedBy>
  <cp:revision>9</cp:revision>
  <cp:lastPrinted>2019-09-17T07:45:00Z</cp:lastPrinted>
  <dcterms:created xsi:type="dcterms:W3CDTF">2019-09-16T13:13:00Z</dcterms:created>
  <dcterms:modified xsi:type="dcterms:W3CDTF">2019-09-30T16:29:00Z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</Properties>
</file>